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2306FD" w14:paraId="1E431ADD" w14:textId="77777777">
        <w:tc>
          <w:tcPr>
            <w:tcW w:w="6377" w:type="dxa"/>
            <w:hideMark/>
          </w:tcPr>
          <w:p w14:paraId="10E51F1F" w14:textId="77777777" w:rsidR="002306F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602-03/26-02/18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2170-42-26-4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 w14:paraId="40E7B4B0" w14:textId="77777777" w:rsidR="002306FD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Rijeka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>
              <w:rPr>
                <w:rFonts w:ascii="Times New Roman" w:eastAsia="Calibri" w:hAnsi="Times New Roman" w:cs="Times New Roman"/>
                <w:noProof/>
              </w:rPr>
              <w:t>29. 10. 2026.</w:t>
            </w:r>
          </w:p>
        </w:tc>
        <w:tc>
          <w:tcPr>
            <w:tcW w:w="2693" w:type="dxa"/>
            <w:hideMark/>
          </w:tcPr>
          <w:p w14:paraId="140BA845" w14:textId="77777777" w:rsidR="002306FD" w:rsidRDefault="0000000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47F159A" wp14:editId="2A6C94A1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6A41D1" w14:textId="77777777" w:rsidR="002306FD" w:rsidRDefault="002306FD">
      <w:pPr>
        <w:ind w:right="515"/>
        <w:rPr>
          <w:rFonts w:asciiTheme="minorHAnsi" w:hAnsiTheme="minorHAnsi" w:cstheme="minorHAnsi"/>
          <w:b/>
          <w:bCs/>
          <w:sz w:val="28"/>
          <w:szCs w:val="28"/>
        </w:rPr>
      </w:pPr>
    </w:p>
    <w:p w14:paraId="7A6BA4DF" w14:textId="77777777" w:rsidR="002306FD" w:rsidRDefault="00000000">
      <w:pPr>
        <w:ind w:right="515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OBAVIJEST O ODABIRU PUTNIČKE AGENCIJE ZA ORGANIZACIJU</w:t>
      </w:r>
    </w:p>
    <w:p w14:paraId="0EA0F6D3" w14:textId="77777777" w:rsidR="002306FD" w:rsidRDefault="00000000">
      <w:pPr>
        <w:ind w:right="515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VIŠEDNEVNE IZVANUČIONIČKE NASTAVE – Španjolska (Valencia)</w:t>
      </w:r>
    </w:p>
    <w:p w14:paraId="5029C136" w14:textId="77777777" w:rsidR="002306FD" w:rsidRDefault="00000000">
      <w:pPr>
        <w:ind w:right="515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BROJ PONUDE: 09/2026</w:t>
      </w:r>
    </w:p>
    <w:p w14:paraId="6CE6162C" w14:textId="77777777" w:rsidR="002306FD" w:rsidRDefault="002306FD">
      <w:pPr>
        <w:ind w:right="515"/>
        <w:jc w:val="center"/>
        <w:rPr>
          <w:rFonts w:asciiTheme="minorHAnsi" w:hAnsiTheme="minorHAnsi" w:cstheme="minorHAnsi"/>
          <w:sz w:val="28"/>
          <w:szCs w:val="28"/>
        </w:rPr>
      </w:pPr>
    </w:p>
    <w:p w14:paraId="51ED82DB" w14:textId="77777777" w:rsidR="002306FD" w:rsidRDefault="00000000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Dana 27. listopada 2026. godine u 19:15 sati započeo je roditeljski sastanak zainteresiranih roditelja učenika na kojem su roditelji učenika glasali za ponudu agencije za organizaciju višednevne izvanučioničke nastave – Španjolska :</w:t>
      </w:r>
    </w:p>
    <w:p w14:paraId="1FC1E28D" w14:textId="77777777" w:rsidR="002306FD" w:rsidRDefault="002306FD">
      <w:pPr>
        <w:ind w:right="515"/>
        <w:rPr>
          <w:rFonts w:asciiTheme="minorHAnsi" w:hAnsiTheme="minorHAnsi" w:cstheme="minorHAnsi"/>
          <w:sz w:val="28"/>
          <w:szCs w:val="28"/>
        </w:rPr>
      </w:pPr>
    </w:p>
    <w:p w14:paraId="6C1D10A3" w14:textId="77777777" w:rsidR="002306FD" w:rsidRDefault="00000000">
      <w:pPr>
        <w:pStyle w:val="Odlomakpopisa"/>
        <w:numPr>
          <w:ilvl w:val="0"/>
          <w:numId w:val="1"/>
        </w:num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Speranza</w:t>
      </w:r>
    </w:p>
    <w:p w14:paraId="3214401E" w14:textId="77777777" w:rsidR="002306FD" w:rsidRDefault="00000000">
      <w:pPr>
        <w:pStyle w:val="Odlomakpopisa"/>
        <w:numPr>
          <w:ilvl w:val="0"/>
          <w:numId w:val="1"/>
        </w:num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Croma tours</w:t>
      </w:r>
    </w:p>
    <w:p w14:paraId="4DEC7EF6" w14:textId="77777777" w:rsidR="002306FD" w:rsidRDefault="002306FD">
      <w:pPr>
        <w:ind w:left="360" w:right="515"/>
        <w:rPr>
          <w:rFonts w:asciiTheme="minorHAnsi" w:hAnsiTheme="minorHAnsi" w:cstheme="minorHAnsi"/>
          <w:sz w:val="28"/>
          <w:szCs w:val="28"/>
        </w:rPr>
      </w:pPr>
    </w:p>
    <w:p w14:paraId="04CF88D3" w14:textId="77777777" w:rsidR="002306FD" w:rsidRDefault="002306FD">
      <w:pPr>
        <w:pStyle w:val="Odlomakpopisa"/>
        <w:ind w:right="515"/>
        <w:rPr>
          <w:rFonts w:asciiTheme="minorHAnsi" w:hAnsiTheme="minorHAnsi" w:cstheme="minorHAnsi"/>
          <w:sz w:val="28"/>
          <w:szCs w:val="28"/>
        </w:rPr>
      </w:pPr>
    </w:p>
    <w:p w14:paraId="28C0B7E2" w14:textId="77777777" w:rsidR="002306FD" w:rsidRDefault="00000000">
      <w:pPr>
        <w:pStyle w:val="Odlomakpopisa"/>
        <w:ind w:left="-794" w:right="515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Na roditeljskom sastanku sudjelovalo je 35 roditelja. Prisutni roditelji glasali su : </w:t>
      </w:r>
    </w:p>
    <w:p w14:paraId="045B198B" w14:textId="77777777" w:rsidR="002306FD" w:rsidRDefault="00000000">
      <w:pPr>
        <w:pStyle w:val="Odlomakpopisa"/>
        <w:ind w:left="-794" w:right="515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- 21 roditelj za turističku agenciju Speranza, a 14 roditelja za  turističku agenciju Croma tours</w:t>
      </w:r>
    </w:p>
    <w:p w14:paraId="35EFA511" w14:textId="77777777" w:rsidR="002306FD" w:rsidRDefault="00000000">
      <w:pPr>
        <w:pStyle w:val="Odlomakpopisa"/>
        <w:ind w:left="-794" w:right="515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59C4029" w14:textId="06E4643E" w:rsidR="002306FD" w:rsidRDefault="0003198A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Agencija odabrana za organizaciju </w:t>
      </w:r>
      <w:proofErr w:type="spellStart"/>
      <w:r>
        <w:rPr>
          <w:rFonts w:asciiTheme="minorHAnsi" w:hAnsiTheme="minorHAnsi" w:cstheme="minorHAnsi"/>
          <w:sz w:val="28"/>
          <w:szCs w:val="28"/>
        </w:rPr>
        <w:t>izvanučioničke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nastave je </w:t>
      </w:r>
      <w:proofErr w:type="spellStart"/>
      <w:r>
        <w:rPr>
          <w:rFonts w:asciiTheme="minorHAnsi" w:hAnsiTheme="minorHAnsi" w:cstheme="minorHAnsi"/>
          <w:sz w:val="28"/>
          <w:szCs w:val="28"/>
        </w:rPr>
        <w:t>Speranza</w:t>
      </w:r>
      <w:proofErr w:type="spellEnd"/>
      <w:r>
        <w:rPr>
          <w:rFonts w:asciiTheme="minorHAnsi" w:hAnsiTheme="minorHAnsi" w:cstheme="minorHAnsi"/>
          <w:sz w:val="28"/>
          <w:szCs w:val="28"/>
        </w:rPr>
        <w:t>.</w:t>
      </w:r>
    </w:p>
    <w:p w14:paraId="5B47BDCF" w14:textId="77777777" w:rsidR="0003198A" w:rsidRDefault="0003198A">
      <w:pPr>
        <w:ind w:right="515"/>
        <w:rPr>
          <w:rFonts w:asciiTheme="minorHAnsi" w:hAnsiTheme="minorHAnsi" w:cstheme="minorHAnsi"/>
          <w:sz w:val="28"/>
          <w:szCs w:val="28"/>
        </w:rPr>
      </w:pPr>
    </w:p>
    <w:p w14:paraId="16564D92" w14:textId="77777777" w:rsidR="002306FD" w:rsidRDefault="00000000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Sastanak je završio u 19:50 sati.</w:t>
      </w:r>
    </w:p>
    <w:p w14:paraId="07EAAA5E" w14:textId="77777777" w:rsidR="002306FD" w:rsidRDefault="00000000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09680D5" w14:textId="77777777" w:rsidR="002306FD" w:rsidRDefault="002306FD">
      <w:pPr>
        <w:ind w:right="515"/>
        <w:rPr>
          <w:rFonts w:asciiTheme="minorHAnsi" w:hAnsiTheme="minorHAnsi" w:cstheme="minorHAnsi"/>
          <w:sz w:val="28"/>
          <w:szCs w:val="28"/>
        </w:rPr>
      </w:pPr>
    </w:p>
    <w:p w14:paraId="38D95D6C" w14:textId="77777777" w:rsidR="002306FD" w:rsidRDefault="00000000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</w:t>
      </w:r>
    </w:p>
    <w:p w14:paraId="05E1BD3F" w14:textId="77777777" w:rsidR="002306FD" w:rsidRDefault="00000000">
      <w:pPr>
        <w:ind w:right="51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Zapisnik sastavio:</w:t>
      </w:r>
    </w:p>
    <w:p w14:paraId="4025D887" w14:textId="77777777" w:rsidR="002306FD" w:rsidRDefault="00000000">
      <w:pPr>
        <w:ind w:right="515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Leo Šamanić</w:t>
      </w:r>
    </w:p>
    <w:p w14:paraId="06F08731" w14:textId="77777777" w:rsidR="002306FD" w:rsidRDefault="00000000">
      <w:pPr>
        <w:ind w:right="515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 </w:t>
      </w:r>
    </w:p>
    <w:sectPr w:rsidR="002306FD">
      <w:headerReference w:type="default" r:id="rId8"/>
      <w:pgSz w:w="11900" w:h="16840"/>
      <w:pgMar w:top="3246" w:right="1440" w:bottom="18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47F50" w14:textId="77777777" w:rsidR="00E87191" w:rsidRDefault="00E87191">
      <w:r>
        <w:separator/>
      </w:r>
    </w:p>
  </w:endnote>
  <w:endnote w:type="continuationSeparator" w:id="0">
    <w:p w14:paraId="1A6B346D" w14:textId="77777777" w:rsidR="00E87191" w:rsidRDefault="00E8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 Semi">
    <w:altName w:val="Calibri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17F73" w14:textId="77777777" w:rsidR="00E87191" w:rsidRDefault="00E87191">
      <w:r>
        <w:separator/>
      </w:r>
    </w:p>
  </w:footnote>
  <w:footnote w:type="continuationSeparator" w:id="0">
    <w:p w14:paraId="00AC0499" w14:textId="77777777" w:rsidR="00E87191" w:rsidRDefault="00E87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0E08" w14:textId="77777777" w:rsidR="002306FD" w:rsidRDefault="00000000">
    <w:pPr>
      <w:pStyle w:val="Zaglavlje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36A4D6B7" wp14:editId="6CCDEDD7">
          <wp:simplePos x="0" y="0"/>
          <wp:positionH relativeFrom="column">
            <wp:posOffset>-943610</wp:posOffset>
          </wp:positionH>
          <wp:positionV relativeFrom="page">
            <wp:posOffset>-62230</wp:posOffset>
          </wp:positionV>
          <wp:extent cx="7560000" cy="10692000"/>
          <wp:effectExtent l="0" t="0" r="0" b="190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B8072D" w14:textId="77777777" w:rsidR="002306FD" w:rsidRDefault="002306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6283"/>
    <w:multiLevelType w:val="multilevel"/>
    <w:tmpl w:val="BF1AE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166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6FD"/>
    <w:rsid w:val="0003198A"/>
    <w:rsid w:val="002306FD"/>
    <w:rsid w:val="0055760A"/>
    <w:rsid w:val="00E8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44E0"/>
  <w15:docId w15:val="{AB745A44-AF08-421C-8C83-ED2938FD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 Light" w:hAnsi="Montserrat Light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  <w:spacing w:after="160"/>
    </w:pPr>
    <w:rPr>
      <w:color w:val="5A5A5A"/>
      <w:spacing w:val="15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wnloads\PRHG%20mem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PRHG memo template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Davor Štifanić</cp:lastModifiedBy>
  <cp:revision>3</cp:revision>
  <cp:lastPrinted>2025-11-26T11:38:00Z</cp:lastPrinted>
  <dcterms:created xsi:type="dcterms:W3CDTF">2026-10-29T12:07:00Z</dcterms:created>
  <dcterms:modified xsi:type="dcterms:W3CDTF">2026-10-29T20:13:00Z</dcterms:modified>
</cp:coreProperties>
</file>