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2A4C3" w14:textId="106AFA2A" w:rsidR="000E275A" w:rsidRPr="00F01A8F" w:rsidRDefault="000E275A" w:rsidP="00B81681">
      <w:pPr>
        <w:ind w:right="515"/>
        <w:rPr>
          <w:rFonts w:ascii="Montserrat" w:hAnsi="Montserrat"/>
          <w:color w:val="000000" w:themeColor="text1"/>
        </w:rPr>
      </w:pPr>
      <w:r w:rsidRPr="00F01A8F">
        <w:rPr>
          <w:rFonts w:ascii="Montserrat" w:hAnsi="Montserrat"/>
          <w:color w:val="000000" w:themeColor="text1"/>
        </w:rPr>
        <w:t xml:space="preserve">KLASA: </w:t>
      </w:r>
      <w:r w:rsidR="00097A46" w:rsidRPr="00097A46">
        <w:rPr>
          <w:rFonts w:ascii="Montserrat" w:hAnsi="Montserrat"/>
          <w:color w:val="000000" w:themeColor="text1"/>
        </w:rPr>
        <w:tab/>
        <w:t>112-01/25-03/16</w:t>
      </w:r>
    </w:p>
    <w:p w14:paraId="002799DF" w14:textId="773F40E3" w:rsidR="000E275A" w:rsidRPr="00F01A8F" w:rsidRDefault="000E275A" w:rsidP="000E275A">
      <w:pPr>
        <w:ind w:right="515"/>
        <w:rPr>
          <w:rFonts w:ascii="Montserrat" w:hAnsi="Montserrat"/>
          <w:color w:val="000000" w:themeColor="text1"/>
        </w:rPr>
      </w:pPr>
      <w:r w:rsidRPr="00F01A8F">
        <w:rPr>
          <w:rFonts w:ascii="Montserrat" w:hAnsi="Montserrat"/>
          <w:color w:val="000000" w:themeColor="text1"/>
        </w:rPr>
        <w:t xml:space="preserve">URBROJ: </w:t>
      </w:r>
      <w:r w:rsidR="00097A46" w:rsidRPr="00097A46">
        <w:rPr>
          <w:rFonts w:ascii="Montserrat" w:hAnsi="Montserrat"/>
          <w:color w:val="000000" w:themeColor="text1"/>
        </w:rPr>
        <w:t>2170-42-112-01/25-03/16-45</w:t>
      </w:r>
      <w:bookmarkStart w:id="0" w:name="_GoBack"/>
      <w:bookmarkEnd w:id="0"/>
    </w:p>
    <w:p w14:paraId="430A09BA" w14:textId="5294BAEC" w:rsidR="00F05BEF" w:rsidRPr="00F01A8F" w:rsidRDefault="009E6B5C" w:rsidP="00F05BEF">
      <w:pPr>
        <w:ind w:right="515"/>
        <w:rPr>
          <w:rFonts w:ascii="Montserrat" w:hAnsi="Montserrat"/>
          <w:color w:val="000000" w:themeColor="text1"/>
          <w:szCs w:val="22"/>
        </w:rPr>
      </w:pPr>
      <w:r w:rsidRPr="00F01A8F">
        <w:rPr>
          <w:rFonts w:ascii="Montserrat" w:hAnsi="Montserrat"/>
          <w:color w:val="000000" w:themeColor="text1"/>
          <w:szCs w:val="22"/>
        </w:rPr>
        <w:t xml:space="preserve">Rijeka, </w:t>
      </w:r>
      <w:r w:rsidR="00651D55">
        <w:rPr>
          <w:rFonts w:ascii="Montserrat" w:hAnsi="Montserrat"/>
          <w:color w:val="000000" w:themeColor="text1"/>
          <w:szCs w:val="22"/>
        </w:rPr>
        <w:t>24.9.2025.</w:t>
      </w:r>
    </w:p>
    <w:p w14:paraId="6BC4ED5B" w14:textId="77777777" w:rsidR="009E6B5C" w:rsidRPr="00F01A8F" w:rsidRDefault="009E6B5C" w:rsidP="00DB092B">
      <w:pPr>
        <w:ind w:right="515"/>
        <w:rPr>
          <w:rFonts w:ascii="Montserrat" w:hAnsi="Montserrat"/>
          <w:color w:val="000000" w:themeColor="text1"/>
          <w:szCs w:val="22"/>
        </w:rPr>
      </w:pPr>
    </w:p>
    <w:p w14:paraId="7CD2A8DA" w14:textId="77777777" w:rsidR="00DB092B" w:rsidRPr="0049182C" w:rsidRDefault="00DB092B" w:rsidP="00DB092B">
      <w:pPr>
        <w:ind w:right="515"/>
        <w:rPr>
          <w:rFonts w:ascii="Montserrat" w:hAnsi="Montserrat"/>
          <w:szCs w:val="22"/>
        </w:rPr>
      </w:pPr>
    </w:p>
    <w:p w14:paraId="38A4A982" w14:textId="77777777" w:rsidR="009E6B5C" w:rsidRPr="0049182C" w:rsidRDefault="009E6B5C" w:rsidP="009E6B5C">
      <w:pPr>
        <w:jc w:val="both"/>
        <w:rPr>
          <w:rFonts w:ascii="Montserrat" w:hAnsi="Montserrat"/>
          <w:szCs w:val="22"/>
        </w:rPr>
      </w:pPr>
      <w:r w:rsidRPr="0049182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49182C">
        <w:rPr>
          <w:rFonts w:ascii="Montserrat" w:hAnsi="Montserrat"/>
          <w:szCs w:val="22"/>
        </w:rPr>
        <w:t xml:space="preserve">, </w:t>
      </w:r>
      <w:r w:rsidRPr="0049182C">
        <w:rPr>
          <w:rFonts w:ascii="Montserrat" w:hAnsi="Montserrat"/>
          <w:szCs w:val="22"/>
        </w:rPr>
        <w:t>Povjerenstvo za procjenu i vrednovanje kandidata objavljuje</w:t>
      </w:r>
    </w:p>
    <w:p w14:paraId="6265FC43" w14:textId="77777777" w:rsidR="00134E48" w:rsidRPr="0049182C" w:rsidRDefault="00134E48" w:rsidP="009E6B5C">
      <w:pPr>
        <w:jc w:val="both"/>
        <w:rPr>
          <w:rFonts w:ascii="Montserrat" w:hAnsi="Montserrat"/>
          <w:szCs w:val="22"/>
        </w:rPr>
      </w:pPr>
    </w:p>
    <w:p w14:paraId="7D8B7BB7" w14:textId="77777777" w:rsidR="00BF34DA" w:rsidRPr="0049182C" w:rsidRDefault="00BF34DA" w:rsidP="009E6B5C">
      <w:pPr>
        <w:jc w:val="both"/>
        <w:rPr>
          <w:rFonts w:ascii="Montserrat" w:hAnsi="Montserrat"/>
          <w:szCs w:val="22"/>
        </w:rPr>
      </w:pPr>
    </w:p>
    <w:p w14:paraId="48CF4A27" w14:textId="007AC3A5" w:rsidR="001A7821" w:rsidRPr="0049182C" w:rsidRDefault="006309DB" w:rsidP="00FB6F95">
      <w:pPr>
        <w:jc w:val="center"/>
        <w:rPr>
          <w:rFonts w:ascii="Montserrat" w:hAnsi="Montserrat"/>
          <w:b/>
          <w:szCs w:val="22"/>
        </w:rPr>
      </w:pPr>
      <w:r w:rsidRPr="006309DB">
        <w:rPr>
          <w:rFonts w:ascii="Montserrat" w:hAnsi="Montserrat"/>
          <w:b/>
          <w:szCs w:val="22"/>
        </w:rPr>
        <w:t xml:space="preserve">POZIV NA PRAKTIČNU PROVJERU (OGLEDNI SAT) </w:t>
      </w:r>
      <w:r w:rsidR="00961F06">
        <w:rPr>
          <w:rFonts w:ascii="Montserrat" w:hAnsi="Montserrat"/>
          <w:b/>
          <w:szCs w:val="22"/>
        </w:rPr>
        <w:t>I</w:t>
      </w:r>
      <w:r w:rsidRPr="006309DB">
        <w:rPr>
          <w:rFonts w:ascii="Montserrat" w:hAnsi="Montserrat"/>
          <w:b/>
          <w:szCs w:val="22"/>
        </w:rPr>
        <w:t xml:space="preserve"> </w:t>
      </w:r>
      <w:r w:rsidR="00961F06" w:rsidRPr="006309DB">
        <w:rPr>
          <w:rFonts w:ascii="Montserrat" w:hAnsi="Montserrat"/>
          <w:b/>
          <w:szCs w:val="22"/>
        </w:rPr>
        <w:t xml:space="preserve">RAZGOVOR (INTERVJU) </w:t>
      </w:r>
      <w:r w:rsidRPr="006309DB">
        <w:rPr>
          <w:rFonts w:ascii="Montserrat" w:hAnsi="Montserrat"/>
          <w:b/>
          <w:szCs w:val="22"/>
        </w:rPr>
        <w:t>S KANDIDATIMA/KINJAMA PRIJAVLJENIM NA NATJEČAJ ZA ZAPOŠLJAVANJE ZA POPUNU RADNOG MJESTA</w:t>
      </w:r>
      <w:r w:rsidR="00FB6F95" w:rsidRPr="0049182C">
        <w:rPr>
          <w:rFonts w:ascii="Montserrat" w:hAnsi="Montserrat"/>
          <w:b/>
          <w:szCs w:val="22"/>
        </w:rPr>
        <w:t>:</w:t>
      </w:r>
    </w:p>
    <w:p w14:paraId="535C9BCC" w14:textId="77777777" w:rsidR="006E354E" w:rsidRPr="0049182C" w:rsidRDefault="006E354E" w:rsidP="006E354E">
      <w:pPr>
        <w:tabs>
          <w:tab w:val="left" w:pos="851"/>
        </w:tabs>
        <w:suppressAutoHyphens/>
        <w:ind w:left="720"/>
        <w:jc w:val="center"/>
        <w:rPr>
          <w:rFonts w:ascii="Montserrat" w:hAnsi="Montserrat"/>
          <w:b/>
        </w:rPr>
      </w:pPr>
    </w:p>
    <w:p w14:paraId="7CA209EC" w14:textId="0C666021" w:rsidR="00651D55" w:rsidRDefault="00651D55" w:rsidP="00651D55">
      <w:pPr>
        <w:tabs>
          <w:tab w:val="left" w:pos="851"/>
        </w:tabs>
        <w:ind w:left="1260" w:right="1011"/>
        <w:jc w:val="both"/>
      </w:pPr>
      <w:r w:rsidRPr="00651D55">
        <w:rPr>
          <w:rFonts w:ascii="Montserrat" w:hAnsi="Montserrat" w:cs="CIDFont+F2"/>
          <w:b/>
          <w:bCs/>
          <w:szCs w:val="22"/>
        </w:rPr>
        <w:t>Nastavnik/</w:t>
      </w:r>
      <w:proofErr w:type="spellStart"/>
      <w:r w:rsidRPr="00651D55">
        <w:rPr>
          <w:rFonts w:ascii="Montserrat" w:hAnsi="Montserrat" w:cs="CIDFont+F2"/>
          <w:b/>
          <w:bCs/>
          <w:szCs w:val="22"/>
        </w:rPr>
        <w:t>ca</w:t>
      </w:r>
      <w:proofErr w:type="spellEnd"/>
      <w:r w:rsidRPr="00651D55">
        <w:rPr>
          <w:rFonts w:ascii="Montserrat" w:hAnsi="Montserrat" w:cs="CIDFont+F2"/>
          <w:b/>
          <w:bCs/>
          <w:szCs w:val="22"/>
        </w:rPr>
        <w:t xml:space="preserve"> </w:t>
      </w:r>
      <w:r w:rsidR="007A7DA7" w:rsidRPr="007A7DA7">
        <w:rPr>
          <w:rFonts w:ascii="Montserrat" w:hAnsi="Montserrat" w:cs="CIDFont+F2"/>
          <w:b/>
          <w:bCs/>
          <w:szCs w:val="22"/>
        </w:rPr>
        <w:t xml:space="preserve">biologije i kemije u Programu međunarodne mature IBDP - International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Baccalaureate</w:t>
      </w:r>
      <w:proofErr w:type="spellEnd"/>
      <w:r w:rsidR="007A7DA7" w:rsidRPr="007A7DA7">
        <w:rPr>
          <w:rFonts w:ascii="Montserrat" w:hAnsi="Montserrat" w:cs="CIDFont+F2"/>
          <w:b/>
          <w:bCs/>
          <w:szCs w:val="22"/>
        </w:rPr>
        <w:t xml:space="preserve"> Diploma Program i programu IBMYP - International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Baccalaureate</w:t>
      </w:r>
      <w:proofErr w:type="spellEnd"/>
      <w:r w:rsidR="007A7DA7" w:rsidRPr="007A7DA7">
        <w:rPr>
          <w:rFonts w:ascii="Montserrat" w:hAnsi="Montserrat" w:cs="CIDFont+F2"/>
          <w:b/>
          <w:bCs/>
          <w:szCs w:val="22"/>
        </w:rPr>
        <w:t xml:space="preserve">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Middle</w:t>
      </w:r>
      <w:proofErr w:type="spellEnd"/>
      <w:r w:rsidR="007A7DA7" w:rsidRPr="007A7DA7">
        <w:rPr>
          <w:rFonts w:ascii="Montserrat" w:hAnsi="Montserrat" w:cs="CIDFont+F2"/>
          <w:b/>
          <w:bCs/>
          <w:szCs w:val="22"/>
        </w:rPr>
        <w:t xml:space="preserve">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years</w:t>
      </w:r>
      <w:proofErr w:type="spellEnd"/>
      <w:r w:rsidR="007A7DA7" w:rsidRPr="007A7DA7">
        <w:rPr>
          <w:rFonts w:ascii="Montserrat" w:hAnsi="Montserrat" w:cs="CIDFont+F2"/>
          <w:b/>
          <w:bCs/>
          <w:szCs w:val="22"/>
        </w:rPr>
        <w:t xml:space="preserve">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programme</w:t>
      </w:r>
      <w:r w:rsidR="00071040">
        <w:rPr>
          <w:rFonts w:ascii="Montserrat" w:hAnsi="Montserrat" w:cs="CIDFont+F2"/>
          <w:b/>
          <w:bCs/>
          <w:szCs w:val="22"/>
        </w:rPr>
        <w:t>fizike</w:t>
      </w:r>
      <w:proofErr w:type="spellEnd"/>
      <w:r>
        <w:rPr>
          <w:rFonts w:ascii="Montserrat" w:hAnsi="Montserrat" w:cs="CIDFont+F2"/>
          <w:b/>
          <w:bCs/>
          <w:szCs w:val="22"/>
        </w:rPr>
        <w:t xml:space="preserve">, </w:t>
      </w:r>
      <w:r w:rsidR="007A7DA7">
        <w:t>1 izvršitelj/</w:t>
      </w:r>
      <w:proofErr w:type="spellStart"/>
      <w:r w:rsidR="007A7DA7">
        <w:t>ica</w:t>
      </w:r>
      <w:proofErr w:type="spellEnd"/>
      <w:r w:rsidR="007A7DA7">
        <w:t xml:space="preserve">, </w:t>
      </w:r>
      <w:bookmarkStart w:id="1" w:name="_Hlk209586387"/>
      <w:r w:rsidR="007A7DA7">
        <w:t>neodređeno, puno radno vrijeme, uz uvjet probnog rada od 6 mjeseci</w:t>
      </w:r>
      <w:bookmarkEnd w:id="1"/>
    </w:p>
    <w:p w14:paraId="1995F684" w14:textId="6F639898" w:rsidR="00651D55" w:rsidRPr="00651D55" w:rsidRDefault="00651D55" w:rsidP="00651D55">
      <w:pPr>
        <w:jc w:val="center"/>
        <w:rPr>
          <w:rFonts w:ascii="Montserrat" w:hAnsi="Montserrat" w:cs="CIDFont+F2"/>
          <w:b/>
          <w:bCs/>
          <w:szCs w:val="22"/>
        </w:rPr>
      </w:pPr>
    </w:p>
    <w:p w14:paraId="510D70B5" w14:textId="1EE193B7" w:rsidR="0049182C" w:rsidRPr="0003665E" w:rsidRDefault="00A02FBA" w:rsidP="007E5F2A">
      <w:pPr>
        <w:jc w:val="both"/>
        <w:rPr>
          <w:rFonts w:ascii="Montserrat" w:hAnsi="Montserrat"/>
          <w:b/>
          <w:bCs/>
          <w:szCs w:val="22"/>
        </w:rPr>
      </w:pPr>
      <w:r w:rsidRPr="0049182C">
        <w:rPr>
          <w:rFonts w:ascii="Montserrat" w:hAnsi="Montserrat"/>
          <w:szCs w:val="22"/>
        </w:rPr>
        <w:t>Kandidat/</w:t>
      </w:r>
      <w:proofErr w:type="spellStart"/>
      <w:r w:rsidRPr="0049182C">
        <w:rPr>
          <w:rFonts w:ascii="Montserrat" w:hAnsi="Montserrat"/>
          <w:szCs w:val="22"/>
        </w:rPr>
        <w:t>kinj</w:t>
      </w:r>
      <w:r w:rsidR="00664AAF">
        <w:rPr>
          <w:rFonts w:ascii="Montserrat" w:hAnsi="Montserrat"/>
          <w:szCs w:val="22"/>
        </w:rPr>
        <w:t>a</w:t>
      </w:r>
      <w:proofErr w:type="spellEnd"/>
      <w:r w:rsidR="00664AAF">
        <w:rPr>
          <w:rFonts w:ascii="Montserrat" w:hAnsi="Montserrat"/>
          <w:szCs w:val="22"/>
        </w:rPr>
        <w:t xml:space="preserve"> </w:t>
      </w:r>
      <w:r w:rsidRPr="0049182C">
        <w:rPr>
          <w:rFonts w:ascii="Montserrat" w:hAnsi="Montserrat"/>
          <w:szCs w:val="22"/>
        </w:rPr>
        <w:t xml:space="preserve">za radno mjesto </w:t>
      </w:r>
      <w:r w:rsidR="007A4303" w:rsidRPr="007A4303">
        <w:rPr>
          <w:rFonts w:ascii="Montserrat" w:hAnsi="Montserrat" w:cs="CIDFont+F2"/>
          <w:b/>
          <w:bCs/>
          <w:szCs w:val="22"/>
        </w:rPr>
        <w:t>Nastavnik/</w:t>
      </w:r>
      <w:proofErr w:type="spellStart"/>
      <w:r w:rsidR="007A4303" w:rsidRPr="007A4303">
        <w:rPr>
          <w:rFonts w:ascii="Montserrat" w:hAnsi="Montserrat" w:cs="CIDFont+F2"/>
          <w:b/>
          <w:bCs/>
          <w:szCs w:val="22"/>
        </w:rPr>
        <w:t>ca</w:t>
      </w:r>
      <w:proofErr w:type="spellEnd"/>
      <w:r w:rsidR="007A4303" w:rsidRPr="007A4303">
        <w:rPr>
          <w:rFonts w:ascii="Montserrat" w:hAnsi="Montserrat" w:cs="CIDFont+F2"/>
          <w:b/>
          <w:bCs/>
          <w:szCs w:val="22"/>
        </w:rPr>
        <w:t xml:space="preserve"> </w:t>
      </w:r>
      <w:r w:rsidR="007A7DA7" w:rsidRPr="007A7DA7">
        <w:rPr>
          <w:rFonts w:ascii="Montserrat" w:hAnsi="Montserrat" w:cs="CIDFont+F2"/>
          <w:b/>
          <w:bCs/>
          <w:szCs w:val="22"/>
        </w:rPr>
        <w:t xml:space="preserve">biologije i kemije u Programu međunarodne mature IBDP - International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Baccalaureate</w:t>
      </w:r>
      <w:proofErr w:type="spellEnd"/>
      <w:r w:rsidR="007A7DA7" w:rsidRPr="007A7DA7">
        <w:rPr>
          <w:rFonts w:ascii="Montserrat" w:hAnsi="Montserrat" w:cs="CIDFont+F2"/>
          <w:b/>
          <w:bCs/>
          <w:szCs w:val="22"/>
        </w:rPr>
        <w:t xml:space="preserve"> Diploma Program i programu IBMYP - International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Baccalaureate</w:t>
      </w:r>
      <w:proofErr w:type="spellEnd"/>
      <w:r w:rsidR="007A7DA7" w:rsidRPr="007A7DA7">
        <w:rPr>
          <w:rFonts w:ascii="Montserrat" w:hAnsi="Montserrat" w:cs="CIDFont+F2"/>
          <w:b/>
          <w:bCs/>
          <w:szCs w:val="22"/>
        </w:rPr>
        <w:t xml:space="preserve">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Middle</w:t>
      </w:r>
      <w:proofErr w:type="spellEnd"/>
      <w:r w:rsidR="007A7DA7" w:rsidRPr="007A7DA7">
        <w:rPr>
          <w:rFonts w:ascii="Montserrat" w:hAnsi="Montserrat" w:cs="CIDFont+F2"/>
          <w:b/>
          <w:bCs/>
          <w:szCs w:val="22"/>
        </w:rPr>
        <w:t xml:space="preserve">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years</w:t>
      </w:r>
      <w:proofErr w:type="spellEnd"/>
      <w:r w:rsidR="007A7DA7" w:rsidRPr="007A7DA7">
        <w:rPr>
          <w:rFonts w:ascii="Montserrat" w:hAnsi="Montserrat" w:cs="CIDFont+F2"/>
          <w:b/>
          <w:bCs/>
          <w:szCs w:val="22"/>
        </w:rPr>
        <w:t xml:space="preserve"> </w:t>
      </w:r>
      <w:proofErr w:type="spellStart"/>
      <w:r w:rsidR="007A7DA7" w:rsidRPr="007A7DA7">
        <w:rPr>
          <w:rFonts w:ascii="Montserrat" w:hAnsi="Montserrat" w:cs="CIDFont+F2"/>
          <w:b/>
          <w:bCs/>
          <w:szCs w:val="22"/>
        </w:rPr>
        <w:t>programme</w:t>
      </w:r>
      <w:proofErr w:type="spellEnd"/>
      <w:r w:rsidR="00961F06" w:rsidRPr="00961F06">
        <w:rPr>
          <w:rFonts w:ascii="Montserrat" w:hAnsi="Montserrat"/>
          <w:szCs w:val="22"/>
        </w:rPr>
        <w:t>,</w:t>
      </w:r>
      <w:r w:rsidR="00961F06">
        <w:rPr>
          <w:rFonts w:ascii="Montserrat" w:hAnsi="Montserrat"/>
          <w:b/>
          <w:bCs/>
          <w:szCs w:val="22"/>
        </w:rPr>
        <w:t xml:space="preserve"> </w:t>
      </w:r>
      <w:r w:rsidR="007A4303" w:rsidRPr="007A4303">
        <w:rPr>
          <w:rFonts w:ascii="Montserrat" w:hAnsi="Montserrat"/>
          <w:szCs w:val="22"/>
        </w:rPr>
        <w:t>ne</w:t>
      </w:r>
      <w:r w:rsidR="00961F06" w:rsidRPr="00961F06">
        <w:rPr>
          <w:rFonts w:ascii="Montserrat" w:hAnsi="Montserrat"/>
          <w:szCs w:val="22"/>
        </w:rPr>
        <w:t xml:space="preserve">određeno, </w:t>
      </w:r>
      <w:r w:rsidR="007A7DA7" w:rsidRPr="007A7DA7">
        <w:rPr>
          <w:rFonts w:ascii="Montserrat" w:hAnsi="Montserrat"/>
          <w:szCs w:val="22"/>
        </w:rPr>
        <w:t xml:space="preserve">puno radno vrijeme, uz uvjet probnog rada od 6 mjeseci </w:t>
      </w:r>
      <w:r w:rsidR="0003665E" w:rsidRPr="0003665E">
        <w:rPr>
          <w:rFonts w:ascii="Montserrat" w:hAnsi="Montserrat"/>
          <w:szCs w:val="22"/>
        </w:rPr>
        <w:t>- 1 izvršitelj/</w:t>
      </w:r>
      <w:proofErr w:type="spellStart"/>
      <w:r w:rsidR="0003665E" w:rsidRPr="0003665E">
        <w:rPr>
          <w:rFonts w:ascii="Montserrat" w:hAnsi="Montserrat"/>
          <w:szCs w:val="22"/>
        </w:rPr>
        <w:t>ica</w:t>
      </w:r>
      <w:proofErr w:type="spellEnd"/>
      <w:r w:rsidR="0003665E">
        <w:rPr>
          <w:rFonts w:ascii="Montserrat" w:hAnsi="Montserrat"/>
          <w:b/>
          <w:bCs/>
          <w:szCs w:val="22"/>
        </w:rPr>
        <w:t xml:space="preserve"> </w:t>
      </w:r>
      <w:r w:rsidR="0049182C" w:rsidRPr="003F4F5C">
        <w:rPr>
          <w:rFonts w:ascii="Montserrat" w:hAnsi="Montserrat"/>
          <w:szCs w:val="22"/>
        </w:rPr>
        <w:t>koji/</w:t>
      </w:r>
      <w:r w:rsidR="000B168C">
        <w:rPr>
          <w:rFonts w:ascii="Montserrat" w:hAnsi="Montserrat"/>
          <w:szCs w:val="22"/>
        </w:rPr>
        <w:t>a</w:t>
      </w:r>
      <w:r w:rsidR="0049182C" w:rsidRPr="003F4F5C">
        <w:rPr>
          <w:rFonts w:ascii="Montserrat" w:hAnsi="Montserrat"/>
          <w:szCs w:val="22"/>
        </w:rPr>
        <w:t xml:space="preserve"> ispunjava formalne uvjete natječaja i podni</w:t>
      </w:r>
      <w:r w:rsidR="000B168C">
        <w:rPr>
          <w:rFonts w:ascii="Montserrat" w:hAnsi="Montserrat"/>
          <w:szCs w:val="22"/>
        </w:rPr>
        <w:t>o</w:t>
      </w:r>
      <w:r w:rsidR="0049182C" w:rsidRPr="003F4F5C">
        <w:rPr>
          <w:rFonts w:ascii="Montserrat" w:hAnsi="Montserrat"/>
          <w:szCs w:val="22"/>
        </w:rPr>
        <w:t>/</w:t>
      </w:r>
      <w:r w:rsidR="000B168C">
        <w:rPr>
          <w:rFonts w:ascii="Montserrat" w:hAnsi="Montserrat"/>
          <w:szCs w:val="22"/>
        </w:rPr>
        <w:t>la je</w:t>
      </w:r>
      <w:r w:rsidR="0049182C" w:rsidRPr="003F4F5C">
        <w:rPr>
          <w:rFonts w:ascii="Montserrat" w:hAnsi="Montserrat"/>
          <w:szCs w:val="22"/>
        </w:rPr>
        <w:t xml:space="preserve"> potpunu/pravodobnu prijavu na natječaj te mo</w:t>
      </w:r>
      <w:r w:rsidR="000B168C">
        <w:rPr>
          <w:rFonts w:ascii="Montserrat" w:hAnsi="Montserrat"/>
          <w:szCs w:val="22"/>
        </w:rPr>
        <w:t>že</w:t>
      </w:r>
      <w:r w:rsidR="0049182C" w:rsidRPr="003F4F5C">
        <w:rPr>
          <w:rFonts w:ascii="Montserrat" w:hAnsi="Montserrat"/>
          <w:szCs w:val="22"/>
        </w:rPr>
        <w:t xml:space="preserve"> pristupiti </w:t>
      </w:r>
      <w:r w:rsidR="0049182C" w:rsidRPr="0049182C">
        <w:rPr>
          <w:rFonts w:ascii="Montserrat" w:hAnsi="Montserrat"/>
          <w:szCs w:val="22"/>
        </w:rPr>
        <w:t>postupku procjene i vrednovanja</w:t>
      </w:r>
      <w:r w:rsidR="0049182C" w:rsidRPr="003F4F5C">
        <w:rPr>
          <w:rFonts w:ascii="Montserrat" w:hAnsi="Montserrat"/>
          <w:szCs w:val="22"/>
        </w:rPr>
        <w:t xml:space="preserve"> </w:t>
      </w:r>
      <w:r w:rsidR="00AA0523">
        <w:rPr>
          <w:rFonts w:ascii="Montserrat" w:hAnsi="Montserrat"/>
          <w:szCs w:val="22"/>
        </w:rPr>
        <w:t>su</w:t>
      </w:r>
      <w:r w:rsidR="0049182C" w:rsidRPr="003F4F5C">
        <w:rPr>
          <w:rFonts w:ascii="Montserrat" w:hAnsi="Montserrat"/>
          <w:szCs w:val="22"/>
        </w:rPr>
        <w:t>:</w:t>
      </w:r>
    </w:p>
    <w:p w14:paraId="0BA9A121" w14:textId="77777777" w:rsidR="00A02FBA" w:rsidRPr="0049182C" w:rsidRDefault="00A02FBA" w:rsidP="007E5F2A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tblInd w:w="1129" w:type="dxa"/>
        <w:tblLook w:val="04A0" w:firstRow="1" w:lastRow="0" w:firstColumn="1" w:lastColumn="0" w:noHBand="0" w:noVBand="1"/>
      </w:tblPr>
      <w:tblGrid>
        <w:gridCol w:w="1843"/>
        <w:gridCol w:w="4394"/>
      </w:tblGrid>
      <w:tr w:rsidR="00D87BF8" w:rsidRPr="0049182C" w14:paraId="1094E4A9" w14:textId="77777777" w:rsidTr="00134E48">
        <w:tc>
          <w:tcPr>
            <w:tcW w:w="1843" w:type="dxa"/>
          </w:tcPr>
          <w:p w14:paraId="05972C82" w14:textId="77777777" w:rsidR="00A02FBA" w:rsidRPr="0049182C" w:rsidRDefault="00A02FBA" w:rsidP="007E5F2A">
            <w:pPr>
              <w:jc w:val="both"/>
              <w:rPr>
                <w:rFonts w:ascii="Montserrat" w:hAnsi="Montserrat"/>
                <w:szCs w:val="22"/>
              </w:rPr>
            </w:pPr>
            <w:r w:rsidRPr="0049182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4394" w:type="dxa"/>
          </w:tcPr>
          <w:p w14:paraId="13932F93" w14:textId="77777777" w:rsidR="00A02FBA" w:rsidRPr="0049182C" w:rsidRDefault="00A02FBA" w:rsidP="00285FAC">
            <w:pPr>
              <w:jc w:val="both"/>
              <w:rPr>
                <w:rFonts w:ascii="Montserrat" w:hAnsi="Montserrat"/>
                <w:szCs w:val="22"/>
              </w:rPr>
            </w:pPr>
            <w:r w:rsidRPr="0049182C">
              <w:rPr>
                <w:rFonts w:ascii="Montserrat" w:hAnsi="Montserrat"/>
                <w:szCs w:val="22"/>
              </w:rPr>
              <w:t>INICIJALI</w:t>
            </w:r>
          </w:p>
        </w:tc>
      </w:tr>
      <w:tr w:rsidR="001C3D0E" w:rsidRPr="0049182C" w14:paraId="10FF46A4" w14:textId="77777777" w:rsidTr="00134E48">
        <w:tc>
          <w:tcPr>
            <w:tcW w:w="1843" w:type="dxa"/>
          </w:tcPr>
          <w:p w14:paraId="3B14DB18" w14:textId="77777777" w:rsidR="001C3D0E" w:rsidRPr="0049182C" w:rsidRDefault="001C3D0E" w:rsidP="001C3D0E">
            <w:pPr>
              <w:jc w:val="both"/>
              <w:rPr>
                <w:rFonts w:ascii="Montserrat" w:hAnsi="Montserrat"/>
                <w:szCs w:val="22"/>
              </w:rPr>
            </w:pPr>
            <w:r w:rsidRPr="0049182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4394" w:type="dxa"/>
          </w:tcPr>
          <w:p w14:paraId="2A260E4C" w14:textId="64D4DCAA" w:rsidR="001C3D0E" w:rsidRPr="0049182C" w:rsidRDefault="007A7DA7" w:rsidP="001C3D0E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R</w:t>
            </w:r>
            <w:r w:rsidR="00651D55">
              <w:rPr>
                <w:rFonts w:ascii="Montserrat" w:hAnsi="Montserrat"/>
                <w:szCs w:val="22"/>
              </w:rPr>
              <w:t>.</w:t>
            </w:r>
            <w:r>
              <w:rPr>
                <w:rFonts w:ascii="Montserrat" w:hAnsi="Montserrat"/>
                <w:szCs w:val="22"/>
              </w:rPr>
              <w:t>P</w:t>
            </w:r>
            <w:r w:rsidR="00651D55">
              <w:rPr>
                <w:rFonts w:ascii="Montserrat" w:hAnsi="Montserrat"/>
                <w:szCs w:val="22"/>
              </w:rPr>
              <w:t>.</w:t>
            </w:r>
          </w:p>
        </w:tc>
      </w:tr>
      <w:tr w:rsidR="00071040" w:rsidRPr="0049182C" w14:paraId="4F4D6D30" w14:textId="77777777" w:rsidTr="00134E48">
        <w:tc>
          <w:tcPr>
            <w:tcW w:w="1843" w:type="dxa"/>
          </w:tcPr>
          <w:p w14:paraId="7567E441" w14:textId="2EDFBFF4" w:rsidR="00071040" w:rsidRPr="0049182C" w:rsidRDefault="00071040" w:rsidP="001C3D0E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4394" w:type="dxa"/>
          </w:tcPr>
          <w:p w14:paraId="2DAC8A96" w14:textId="1EA0DA3D" w:rsidR="00071040" w:rsidRDefault="007A7DA7" w:rsidP="001C3D0E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</w:t>
            </w:r>
            <w:r w:rsidR="00071040">
              <w:rPr>
                <w:rFonts w:ascii="Montserrat" w:hAnsi="Montserrat"/>
                <w:szCs w:val="22"/>
              </w:rPr>
              <w:t>.B.</w:t>
            </w:r>
          </w:p>
        </w:tc>
      </w:tr>
    </w:tbl>
    <w:p w14:paraId="2C45AA91" w14:textId="77777777" w:rsidR="0049182C" w:rsidRPr="0049182C" w:rsidRDefault="0049182C" w:rsidP="007E5F2A">
      <w:pPr>
        <w:jc w:val="both"/>
        <w:rPr>
          <w:rFonts w:ascii="Montserrat" w:hAnsi="Montserrat"/>
          <w:b/>
          <w:szCs w:val="22"/>
        </w:rPr>
      </w:pPr>
    </w:p>
    <w:p w14:paraId="07AD3DDE" w14:textId="11A479E6" w:rsidR="001C3D0E" w:rsidRPr="00F07BD2" w:rsidRDefault="001C3D0E" w:rsidP="001C3D0E">
      <w:pPr>
        <w:jc w:val="both"/>
        <w:rPr>
          <w:rFonts w:ascii="Montserrat" w:hAnsi="Montserrat"/>
          <w:szCs w:val="22"/>
        </w:rPr>
      </w:pPr>
      <w:r w:rsidRPr="00F07BD2">
        <w:rPr>
          <w:rFonts w:ascii="Montserrat" w:hAnsi="Montserrat"/>
          <w:szCs w:val="22"/>
        </w:rPr>
        <w:t>Praktična provjera (ogledni sat)</w:t>
      </w:r>
      <w:r w:rsidR="000B168C" w:rsidRPr="00F07BD2">
        <w:rPr>
          <w:rFonts w:ascii="Montserrat" w:hAnsi="Montserrat"/>
          <w:szCs w:val="22"/>
        </w:rPr>
        <w:t xml:space="preserve"> </w:t>
      </w:r>
      <w:r w:rsidRPr="00F07BD2">
        <w:rPr>
          <w:rFonts w:ascii="Montserrat" w:hAnsi="Montserrat"/>
          <w:szCs w:val="22"/>
        </w:rPr>
        <w:t xml:space="preserve">održat će </w:t>
      </w:r>
      <w:r w:rsidR="0003665E">
        <w:rPr>
          <w:rFonts w:ascii="Montserrat" w:hAnsi="Montserrat"/>
          <w:szCs w:val="22"/>
        </w:rPr>
        <w:t xml:space="preserve">se </w:t>
      </w:r>
      <w:r w:rsidRPr="00F07BD2">
        <w:rPr>
          <w:rFonts w:ascii="Montserrat" w:hAnsi="Montserrat"/>
          <w:szCs w:val="22"/>
        </w:rPr>
        <w:t xml:space="preserve">u Prvoj riječkoj hrvatskoj gimnaziji, Rijeka, Frana Kurelca 1 prema sljedećem rasporedu: </w:t>
      </w:r>
    </w:p>
    <w:p w14:paraId="1C2B222D" w14:textId="77777777" w:rsidR="001C3D0E" w:rsidRPr="00601C53" w:rsidRDefault="001C3D0E" w:rsidP="001C3D0E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2"/>
        <w:gridCol w:w="1260"/>
        <w:gridCol w:w="1440"/>
        <w:gridCol w:w="2833"/>
        <w:gridCol w:w="1276"/>
      </w:tblGrid>
      <w:tr w:rsidR="00804035" w:rsidRPr="00B81681" w14:paraId="438E39F4" w14:textId="77777777" w:rsidTr="1FE17E46">
        <w:trPr>
          <w:jc w:val="center"/>
        </w:trPr>
        <w:tc>
          <w:tcPr>
            <w:tcW w:w="773" w:type="dxa"/>
          </w:tcPr>
          <w:p w14:paraId="3DCAD87D" w14:textId="77777777" w:rsidR="001C3D0E" w:rsidRPr="00B81681" w:rsidRDefault="001C3D0E" w:rsidP="00321894">
            <w:pPr>
              <w:jc w:val="both"/>
              <w:rPr>
                <w:rFonts w:ascii="Montserrat" w:hAnsi="Montserrat"/>
                <w:szCs w:val="22"/>
              </w:rPr>
            </w:pPr>
            <w:r w:rsidRPr="00B81681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2" w:type="dxa"/>
          </w:tcPr>
          <w:p w14:paraId="29DFF978" w14:textId="77777777" w:rsidR="001C3D0E" w:rsidRPr="00B81681" w:rsidRDefault="001C3D0E" w:rsidP="00321894">
            <w:pPr>
              <w:jc w:val="both"/>
              <w:rPr>
                <w:rFonts w:ascii="Montserrat" w:hAnsi="Montserrat"/>
                <w:szCs w:val="22"/>
              </w:rPr>
            </w:pPr>
            <w:r w:rsidRPr="00B81681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260" w:type="dxa"/>
          </w:tcPr>
          <w:p w14:paraId="10724411" w14:textId="77777777" w:rsidR="001C3D0E" w:rsidRPr="00B81681" w:rsidRDefault="001C3D0E" w:rsidP="00321894">
            <w:pPr>
              <w:jc w:val="both"/>
              <w:rPr>
                <w:rFonts w:ascii="Montserrat" w:hAnsi="Montserrat"/>
                <w:szCs w:val="22"/>
              </w:rPr>
            </w:pPr>
            <w:r w:rsidRPr="00B81681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440" w:type="dxa"/>
          </w:tcPr>
          <w:p w14:paraId="0AAA00FE" w14:textId="77777777" w:rsidR="001C3D0E" w:rsidRPr="00B81681" w:rsidRDefault="001C3D0E" w:rsidP="00321894">
            <w:pPr>
              <w:rPr>
                <w:rFonts w:ascii="Montserrat" w:hAnsi="Montserrat"/>
                <w:szCs w:val="22"/>
              </w:rPr>
            </w:pPr>
            <w:r w:rsidRPr="00B81681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833" w:type="dxa"/>
          </w:tcPr>
          <w:p w14:paraId="36F4C852" w14:textId="77777777" w:rsidR="001C3D0E" w:rsidRPr="00B81681" w:rsidRDefault="00A5367C" w:rsidP="00321894">
            <w:pPr>
              <w:rPr>
                <w:rFonts w:ascii="Montserrat" w:hAnsi="Montserrat"/>
                <w:color w:val="FF0000"/>
                <w:szCs w:val="22"/>
              </w:rPr>
            </w:pPr>
            <w:r w:rsidRPr="00B81681">
              <w:rPr>
                <w:rFonts w:ascii="Montserrat" w:hAnsi="Montserrat"/>
                <w:szCs w:val="22"/>
              </w:rPr>
              <w:t xml:space="preserve">TEMA I </w:t>
            </w:r>
            <w:r w:rsidR="000A70F2" w:rsidRPr="00B81681">
              <w:rPr>
                <w:rFonts w:ascii="Montserrat" w:hAnsi="Montserrat"/>
                <w:szCs w:val="22"/>
              </w:rPr>
              <w:t xml:space="preserve">ISHOD </w:t>
            </w:r>
            <w:r w:rsidR="001C3D0E" w:rsidRPr="00B81681">
              <w:rPr>
                <w:rFonts w:ascii="Montserrat" w:hAnsi="Montserrat"/>
                <w:szCs w:val="22"/>
              </w:rPr>
              <w:t>NASTAVN</w:t>
            </w:r>
            <w:r w:rsidR="000A70F2" w:rsidRPr="00B81681">
              <w:rPr>
                <w:rFonts w:ascii="Montserrat" w:hAnsi="Montserrat"/>
                <w:szCs w:val="22"/>
              </w:rPr>
              <w:t xml:space="preserve">E </w:t>
            </w:r>
            <w:r w:rsidR="001C3D0E" w:rsidRPr="00B81681">
              <w:rPr>
                <w:rFonts w:ascii="Montserrat" w:hAnsi="Montserrat"/>
                <w:szCs w:val="22"/>
              </w:rPr>
              <w:t>JEDINIC</w:t>
            </w:r>
            <w:r w:rsidR="000A70F2" w:rsidRPr="00B81681">
              <w:rPr>
                <w:rFonts w:ascii="Montserrat" w:hAnsi="Montserrat"/>
                <w:szCs w:val="22"/>
              </w:rPr>
              <w:t>E</w:t>
            </w:r>
            <w:r w:rsidR="001C3D0E" w:rsidRPr="00B81681">
              <w:rPr>
                <w:rFonts w:ascii="Montserrat" w:hAnsi="Montserrat"/>
                <w:szCs w:val="22"/>
              </w:rPr>
              <w:t>, RAZRED</w:t>
            </w:r>
          </w:p>
        </w:tc>
        <w:tc>
          <w:tcPr>
            <w:tcW w:w="1276" w:type="dxa"/>
          </w:tcPr>
          <w:p w14:paraId="67B5C688" w14:textId="77777777" w:rsidR="001C3D0E" w:rsidRPr="00B81681" w:rsidRDefault="001C3D0E" w:rsidP="00321894">
            <w:pPr>
              <w:jc w:val="both"/>
              <w:rPr>
                <w:rFonts w:ascii="Montserrat" w:hAnsi="Montserrat"/>
                <w:szCs w:val="22"/>
              </w:rPr>
            </w:pPr>
            <w:r w:rsidRPr="00B81681">
              <w:rPr>
                <w:rFonts w:ascii="Montserrat" w:hAnsi="Montserrat"/>
                <w:szCs w:val="22"/>
              </w:rPr>
              <w:t>UČIONICA</w:t>
            </w:r>
          </w:p>
        </w:tc>
      </w:tr>
      <w:tr w:rsidR="00804035" w:rsidRPr="00B81681" w14:paraId="0EBE4EA9" w14:textId="77777777" w:rsidTr="1FE17E46">
        <w:trPr>
          <w:jc w:val="center"/>
        </w:trPr>
        <w:tc>
          <w:tcPr>
            <w:tcW w:w="773" w:type="dxa"/>
          </w:tcPr>
          <w:p w14:paraId="42522AB8" w14:textId="77777777" w:rsidR="001C3D0E" w:rsidRPr="00B81681" w:rsidRDefault="001C3D0E" w:rsidP="00321894">
            <w:pPr>
              <w:jc w:val="both"/>
              <w:rPr>
                <w:rFonts w:ascii="Montserrat" w:hAnsi="Montserrat"/>
                <w:szCs w:val="22"/>
              </w:rPr>
            </w:pPr>
            <w:r w:rsidRPr="00B81681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2" w:type="dxa"/>
          </w:tcPr>
          <w:p w14:paraId="653DAFF4" w14:textId="22F69156" w:rsidR="001C3D0E" w:rsidRPr="00B81681" w:rsidRDefault="0097680A" w:rsidP="00321894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R.P</w:t>
            </w:r>
            <w:r w:rsidR="00B6126E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260" w:type="dxa"/>
          </w:tcPr>
          <w:p w14:paraId="0A941F0D" w14:textId="426AFD81" w:rsidR="001C3D0E" w:rsidRPr="00B81681" w:rsidRDefault="0097680A" w:rsidP="00321894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</w:t>
            </w:r>
            <w:r w:rsidR="00961F06" w:rsidRPr="00B81681">
              <w:rPr>
                <w:rFonts w:ascii="Montserrat" w:hAnsi="Montserrat"/>
                <w:szCs w:val="22"/>
              </w:rPr>
              <w:t>.</w:t>
            </w:r>
            <w:r>
              <w:rPr>
                <w:rFonts w:ascii="Montserrat" w:hAnsi="Montserrat"/>
                <w:szCs w:val="22"/>
              </w:rPr>
              <w:t>10</w:t>
            </w:r>
            <w:r w:rsidR="00970E5C" w:rsidRPr="00B81681">
              <w:rPr>
                <w:rFonts w:ascii="Montserrat" w:hAnsi="Montserrat"/>
                <w:szCs w:val="22"/>
              </w:rPr>
              <w:t>.</w:t>
            </w:r>
            <w:r w:rsidR="000B168C" w:rsidRPr="00B81681">
              <w:rPr>
                <w:rFonts w:ascii="Montserrat" w:hAnsi="Montserrat"/>
                <w:szCs w:val="22"/>
              </w:rPr>
              <w:t>202</w:t>
            </w:r>
            <w:r w:rsidR="00B6126E">
              <w:rPr>
                <w:rFonts w:ascii="Montserrat" w:hAnsi="Montserrat"/>
                <w:szCs w:val="22"/>
              </w:rPr>
              <w:t>5</w:t>
            </w:r>
            <w:r w:rsidR="000B168C" w:rsidRPr="00B81681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0" w:type="dxa"/>
          </w:tcPr>
          <w:p w14:paraId="6F77EF6A" w14:textId="5C46357D" w:rsidR="001C3D0E" w:rsidRPr="00B81681" w:rsidRDefault="00B6126E" w:rsidP="00321894">
            <w:pPr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1</w:t>
            </w:r>
            <w:r w:rsidR="0097680A">
              <w:rPr>
                <w:rFonts w:ascii="Montserrat" w:hAnsi="Montserrat"/>
                <w:szCs w:val="22"/>
              </w:rPr>
              <w:t>4</w:t>
            </w:r>
            <w:r w:rsidR="00961F06" w:rsidRPr="00B81681">
              <w:rPr>
                <w:rFonts w:ascii="Montserrat" w:hAnsi="Montserrat"/>
                <w:szCs w:val="22"/>
              </w:rPr>
              <w:t>:</w:t>
            </w:r>
            <w:r w:rsidR="0097680A">
              <w:rPr>
                <w:rFonts w:ascii="Montserrat" w:hAnsi="Montserrat"/>
                <w:szCs w:val="22"/>
              </w:rPr>
              <w:t>00</w:t>
            </w:r>
            <w:r w:rsidR="00961F06" w:rsidRPr="00B81681">
              <w:rPr>
                <w:rFonts w:ascii="Montserrat" w:hAnsi="Montserrat"/>
                <w:szCs w:val="22"/>
              </w:rPr>
              <w:t xml:space="preserve"> </w:t>
            </w:r>
            <w:r w:rsidR="0097680A">
              <w:rPr>
                <w:rFonts w:ascii="Montserrat" w:hAnsi="Montserrat"/>
                <w:szCs w:val="22"/>
              </w:rPr>
              <w:t>-</w:t>
            </w:r>
            <w:r w:rsidR="00961F06" w:rsidRPr="00B81681">
              <w:rPr>
                <w:rFonts w:ascii="Montserrat" w:hAnsi="Montserrat"/>
                <w:szCs w:val="22"/>
              </w:rPr>
              <w:t xml:space="preserve"> </w:t>
            </w:r>
            <w:r w:rsidR="00064794">
              <w:rPr>
                <w:rFonts w:ascii="Montserrat" w:hAnsi="Montserrat"/>
                <w:szCs w:val="22"/>
              </w:rPr>
              <w:t>1</w:t>
            </w:r>
            <w:r w:rsidR="0097680A">
              <w:rPr>
                <w:rFonts w:ascii="Montserrat" w:hAnsi="Montserrat"/>
                <w:szCs w:val="22"/>
              </w:rPr>
              <w:t>4</w:t>
            </w:r>
            <w:r w:rsidR="00961F06" w:rsidRPr="00B81681">
              <w:rPr>
                <w:rFonts w:ascii="Montserrat" w:hAnsi="Montserrat"/>
                <w:szCs w:val="22"/>
              </w:rPr>
              <w:t>:</w:t>
            </w:r>
            <w:r w:rsidR="0097680A">
              <w:rPr>
                <w:rFonts w:ascii="Montserrat" w:hAnsi="Montserrat"/>
                <w:szCs w:val="22"/>
              </w:rPr>
              <w:t>45</w:t>
            </w:r>
          </w:p>
        </w:tc>
        <w:tc>
          <w:tcPr>
            <w:tcW w:w="2833" w:type="dxa"/>
          </w:tcPr>
          <w:p w14:paraId="5C7E824C" w14:textId="1D58C43F" w:rsidR="001C3D0E" w:rsidRPr="00064794" w:rsidRDefault="5F8430C1" w:rsidP="1FE17E46">
            <w:pPr>
              <w:rPr>
                <w:rFonts w:ascii="Montserrat" w:hAnsi="Montserrat"/>
                <w:color w:val="000000" w:themeColor="text1"/>
              </w:rPr>
            </w:pPr>
            <w:proofErr w:type="spellStart"/>
            <w:r w:rsidRPr="1FE17E46">
              <w:rPr>
                <w:rFonts w:ascii="Montserrat" w:hAnsi="Montserrat"/>
                <w:color w:val="000000" w:themeColor="text1"/>
              </w:rPr>
              <w:t>Food</w:t>
            </w:r>
            <w:proofErr w:type="spellEnd"/>
            <w:r w:rsidRPr="1FE17E46">
              <w:rPr>
                <w:rFonts w:ascii="Montserrat" w:hAnsi="Montserrat"/>
                <w:color w:val="000000" w:themeColor="text1"/>
              </w:rPr>
              <w:t xml:space="preserve"> </w:t>
            </w:r>
            <w:proofErr w:type="spellStart"/>
            <w:r w:rsidRPr="1FE17E46">
              <w:rPr>
                <w:rFonts w:ascii="Montserrat" w:hAnsi="Montserrat"/>
                <w:color w:val="000000" w:themeColor="text1"/>
              </w:rPr>
              <w:t>chains</w:t>
            </w:r>
            <w:proofErr w:type="spellEnd"/>
            <w:r w:rsidRPr="1FE17E46">
              <w:rPr>
                <w:rFonts w:ascii="Montserrat" w:hAnsi="Montserrat"/>
                <w:color w:val="000000" w:themeColor="text1"/>
              </w:rPr>
              <w:t xml:space="preserve"> / </w:t>
            </w:r>
            <w:proofErr w:type="spellStart"/>
            <w:r w:rsidRPr="1FE17E46">
              <w:rPr>
                <w:rFonts w:ascii="Montserrat" w:hAnsi="Montserrat"/>
                <w:color w:val="000000" w:themeColor="text1"/>
              </w:rPr>
              <w:t>webs</w:t>
            </w:r>
            <w:proofErr w:type="spellEnd"/>
          </w:p>
        </w:tc>
        <w:tc>
          <w:tcPr>
            <w:tcW w:w="1276" w:type="dxa"/>
          </w:tcPr>
          <w:p w14:paraId="7C5973D9" w14:textId="3ACCDBE1" w:rsidR="001C3D0E" w:rsidRPr="00B81681" w:rsidRDefault="00624DBA" w:rsidP="00321894">
            <w:pPr>
              <w:jc w:val="both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001</w:t>
            </w:r>
          </w:p>
        </w:tc>
      </w:tr>
      <w:tr w:rsidR="00064794" w:rsidRPr="00B81681" w14:paraId="1509BB9F" w14:textId="77777777" w:rsidTr="1FE17E46">
        <w:trPr>
          <w:jc w:val="center"/>
        </w:trPr>
        <w:tc>
          <w:tcPr>
            <w:tcW w:w="773" w:type="dxa"/>
          </w:tcPr>
          <w:p w14:paraId="45408B73" w14:textId="316F823A" w:rsidR="00064794" w:rsidRPr="00B81681" w:rsidRDefault="00064794" w:rsidP="00321894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</w:t>
            </w:r>
          </w:p>
        </w:tc>
        <w:tc>
          <w:tcPr>
            <w:tcW w:w="1202" w:type="dxa"/>
          </w:tcPr>
          <w:p w14:paraId="58329F8E" w14:textId="6F36AF27" w:rsidR="00064794" w:rsidRDefault="0097680A" w:rsidP="00321894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</w:t>
            </w:r>
            <w:r w:rsidR="00064794">
              <w:rPr>
                <w:rFonts w:ascii="Montserrat" w:hAnsi="Montserrat"/>
                <w:szCs w:val="22"/>
              </w:rPr>
              <w:t>.B.</w:t>
            </w:r>
          </w:p>
        </w:tc>
        <w:tc>
          <w:tcPr>
            <w:tcW w:w="1260" w:type="dxa"/>
          </w:tcPr>
          <w:p w14:paraId="291FF031" w14:textId="23BAF773" w:rsidR="00064794" w:rsidRDefault="0097680A" w:rsidP="00321894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</w:t>
            </w:r>
            <w:r w:rsidRPr="00B81681">
              <w:rPr>
                <w:rFonts w:ascii="Montserrat" w:hAnsi="Montserrat"/>
                <w:szCs w:val="22"/>
              </w:rPr>
              <w:t>.</w:t>
            </w:r>
            <w:r>
              <w:rPr>
                <w:rFonts w:ascii="Montserrat" w:hAnsi="Montserrat"/>
                <w:szCs w:val="22"/>
              </w:rPr>
              <w:t>10</w:t>
            </w:r>
            <w:r w:rsidR="00064794" w:rsidRPr="00B81681">
              <w:rPr>
                <w:rFonts w:ascii="Montserrat" w:hAnsi="Montserrat"/>
                <w:szCs w:val="22"/>
              </w:rPr>
              <w:t>.202</w:t>
            </w:r>
            <w:r w:rsidR="00064794">
              <w:rPr>
                <w:rFonts w:ascii="Montserrat" w:hAnsi="Montserrat"/>
                <w:szCs w:val="22"/>
              </w:rPr>
              <w:t>5</w:t>
            </w:r>
            <w:r w:rsidR="00064794" w:rsidRPr="00B81681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0" w:type="dxa"/>
          </w:tcPr>
          <w:p w14:paraId="494E46F7" w14:textId="12156C9F" w:rsidR="00064794" w:rsidRDefault="00064794" w:rsidP="00321894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</w:t>
            </w:r>
            <w:r w:rsidR="0097680A">
              <w:rPr>
                <w:rFonts w:ascii="Montserrat" w:hAnsi="Montserrat"/>
                <w:szCs w:val="22"/>
              </w:rPr>
              <w:t>4</w:t>
            </w:r>
            <w:r>
              <w:rPr>
                <w:rFonts w:ascii="Montserrat" w:hAnsi="Montserrat"/>
                <w:szCs w:val="22"/>
              </w:rPr>
              <w:t>:5</w:t>
            </w:r>
            <w:r w:rsidR="0097680A">
              <w:rPr>
                <w:rFonts w:ascii="Montserrat" w:hAnsi="Montserrat"/>
                <w:szCs w:val="22"/>
              </w:rPr>
              <w:t>0</w:t>
            </w:r>
            <w:r>
              <w:rPr>
                <w:rFonts w:ascii="Montserrat" w:hAnsi="Montserrat"/>
                <w:szCs w:val="22"/>
              </w:rPr>
              <w:t xml:space="preserve"> </w:t>
            </w:r>
            <w:r w:rsidR="0097680A">
              <w:rPr>
                <w:rFonts w:ascii="Montserrat" w:hAnsi="Montserrat"/>
                <w:szCs w:val="22"/>
              </w:rPr>
              <w:t xml:space="preserve">- </w:t>
            </w:r>
            <w:r>
              <w:rPr>
                <w:rFonts w:ascii="Montserrat" w:hAnsi="Montserrat"/>
                <w:szCs w:val="22"/>
              </w:rPr>
              <w:t>1</w:t>
            </w:r>
            <w:r w:rsidR="0097680A">
              <w:rPr>
                <w:rFonts w:ascii="Montserrat" w:hAnsi="Montserrat"/>
                <w:szCs w:val="22"/>
              </w:rPr>
              <w:t>5</w:t>
            </w:r>
            <w:r>
              <w:rPr>
                <w:rFonts w:ascii="Montserrat" w:hAnsi="Montserrat"/>
                <w:szCs w:val="22"/>
              </w:rPr>
              <w:t>:</w:t>
            </w:r>
            <w:r w:rsidR="0097680A">
              <w:rPr>
                <w:rFonts w:ascii="Montserrat" w:hAnsi="Montserrat"/>
                <w:szCs w:val="22"/>
              </w:rPr>
              <w:t>35</w:t>
            </w:r>
            <w:r>
              <w:rPr>
                <w:rFonts w:ascii="Montserrat" w:hAnsi="Montserrat"/>
                <w:szCs w:val="22"/>
              </w:rPr>
              <w:t xml:space="preserve"> </w:t>
            </w:r>
          </w:p>
        </w:tc>
        <w:tc>
          <w:tcPr>
            <w:tcW w:w="2833" w:type="dxa"/>
          </w:tcPr>
          <w:p w14:paraId="6FC4EBEE" w14:textId="25F90AA4" w:rsidR="00064794" w:rsidRPr="00064794" w:rsidRDefault="441653AD" w:rsidP="1FE17E46">
            <w:pPr>
              <w:rPr>
                <w:rFonts w:ascii="Montserrat" w:eastAsia="Calibri" w:hAnsi="Montserrat"/>
                <w:szCs w:val="22"/>
              </w:rPr>
            </w:pPr>
            <w:proofErr w:type="spellStart"/>
            <w:r w:rsidRPr="1FE17E46">
              <w:rPr>
                <w:rFonts w:ascii="Montserrat" w:eastAsia="Calibri" w:hAnsi="Montserrat"/>
                <w:szCs w:val="22"/>
              </w:rPr>
              <w:t>Transformations</w:t>
            </w:r>
            <w:proofErr w:type="spellEnd"/>
            <w:r w:rsidRPr="1FE17E46">
              <w:rPr>
                <w:rFonts w:ascii="Montserrat" w:eastAsia="Calibri" w:hAnsi="Montserrat"/>
                <w:szCs w:val="22"/>
              </w:rPr>
              <w:t xml:space="preserve"> (</w:t>
            </w:r>
            <w:proofErr w:type="spellStart"/>
            <w:r w:rsidRPr="1FE17E46">
              <w:rPr>
                <w:rFonts w:ascii="Montserrat" w:eastAsia="Calibri" w:hAnsi="Montserrat"/>
                <w:szCs w:val="22"/>
              </w:rPr>
              <w:t>Biochemistry</w:t>
            </w:r>
            <w:proofErr w:type="spellEnd"/>
            <w:r w:rsidRPr="1FE17E46">
              <w:rPr>
                <w:rFonts w:ascii="Montserrat" w:eastAsia="Calibri" w:hAnsi="Montserrat"/>
                <w:szCs w:val="22"/>
              </w:rPr>
              <w:t xml:space="preserve"> </w:t>
            </w:r>
            <w:proofErr w:type="spellStart"/>
            <w:r w:rsidRPr="1FE17E46">
              <w:rPr>
                <w:rFonts w:ascii="Montserrat" w:eastAsia="Calibri" w:hAnsi="Montserrat"/>
                <w:szCs w:val="22"/>
              </w:rPr>
              <w:t>and</w:t>
            </w:r>
            <w:proofErr w:type="spellEnd"/>
            <w:r w:rsidRPr="1FE17E46">
              <w:rPr>
                <w:rFonts w:ascii="Montserrat" w:eastAsia="Calibri" w:hAnsi="Montserrat"/>
                <w:szCs w:val="22"/>
              </w:rPr>
              <w:t xml:space="preserve"> </w:t>
            </w:r>
            <w:proofErr w:type="spellStart"/>
            <w:r w:rsidRPr="1FE17E46">
              <w:rPr>
                <w:rFonts w:ascii="Montserrat" w:eastAsia="Calibri" w:hAnsi="Montserrat"/>
                <w:szCs w:val="22"/>
              </w:rPr>
              <w:t>enzymes</w:t>
            </w:r>
            <w:proofErr w:type="spellEnd"/>
            <w:r w:rsidRPr="1FE17E46">
              <w:rPr>
                <w:rFonts w:ascii="Montserrat" w:eastAsia="Calibri" w:hAnsi="Montserrat"/>
                <w:szCs w:val="22"/>
              </w:rPr>
              <w:t>)</w:t>
            </w:r>
          </w:p>
          <w:p w14:paraId="5B05504A" w14:textId="28ECF646" w:rsidR="00064794" w:rsidRPr="00064794" w:rsidRDefault="00064794" w:rsidP="1FE17E46">
            <w:pPr>
              <w:rPr>
                <w:rFonts w:ascii="Montserrat" w:hAnsi="Montserrat"/>
                <w:color w:val="000000" w:themeColor="text1"/>
              </w:rPr>
            </w:pPr>
          </w:p>
        </w:tc>
        <w:tc>
          <w:tcPr>
            <w:tcW w:w="1276" w:type="dxa"/>
          </w:tcPr>
          <w:p w14:paraId="75E6098F" w14:textId="280688BC" w:rsidR="00064794" w:rsidRDefault="00624DBA" w:rsidP="00321894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001</w:t>
            </w:r>
          </w:p>
        </w:tc>
      </w:tr>
    </w:tbl>
    <w:p w14:paraId="62BE1EDA" w14:textId="77777777" w:rsidR="00134E48" w:rsidRPr="00B81681" w:rsidRDefault="00134E48" w:rsidP="00654320">
      <w:pPr>
        <w:jc w:val="both"/>
        <w:rPr>
          <w:rFonts w:ascii="Montserrat" w:hAnsi="Montserrat"/>
          <w:szCs w:val="22"/>
        </w:rPr>
      </w:pPr>
    </w:p>
    <w:p w14:paraId="51CFD278" w14:textId="1A43C84E" w:rsidR="63148E5B" w:rsidRDefault="63148E5B" w:rsidP="63148E5B">
      <w:pPr>
        <w:jc w:val="both"/>
        <w:rPr>
          <w:rFonts w:ascii="Montserrat" w:hAnsi="Montserrat"/>
        </w:rPr>
      </w:pPr>
    </w:p>
    <w:p w14:paraId="32B28AA8" w14:textId="185487F1" w:rsidR="00771527" w:rsidRDefault="001C3D0E" w:rsidP="00654320">
      <w:pPr>
        <w:jc w:val="both"/>
        <w:rPr>
          <w:rFonts w:ascii="Montserrat" w:hAnsi="Montserrat"/>
        </w:rPr>
      </w:pPr>
      <w:r w:rsidRPr="00B81681">
        <w:rPr>
          <w:rFonts w:ascii="Montserrat" w:hAnsi="Montserrat"/>
        </w:rPr>
        <w:t xml:space="preserve">Razgovor (intervju) </w:t>
      </w:r>
      <w:r w:rsidR="00985649" w:rsidRPr="00B81681">
        <w:rPr>
          <w:rFonts w:ascii="Montserrat" w:hAnsi="Montserrat"/>
        </w:rPr>
        <w:t>s kandidatom/</w:t>
      </w:r>
      <w:proofErr w:type="spellStart"/>
      <w:r w:rsidR="00985649" w:rsidRPr="00B81681">
        <w:rPr>
          <w:rFonts w:ascii="Montserrat" w:hAnsi="Montserrat"/>
        </w:rPr>
        <w:t>kinjom</w:t>
      </w:r>
      <w:proofErr w:type="spellEnd"/>
      <w:r w:rsidR="00985649" w:rsidRPr="00B81681">
        <w:rPr>
          <w:rFonts w:ascii="Montserrat" w:hAnsi="Montserrat"/>
        </w:rPr>
        <w:t xml:space="preserve"> </w:t>
      </w:r>
      <w:r w:rsidRPr="00B81681">
        <w:rPr>
          <w:rFonts w:ascii="Montserrat" w:hAnsi="Montserrat"/>
        </w:rPr>
        <w:t xml:space="preserve">će se održati u uredu </w:t>
      </w:r>
      <w:r w:rsidR="00064794">
        <w:rPr>
          <w:rFonts w:ascii="Montserrat" w:hAnsi="Montserrat"/>
        </w:rPr>
        <w:t xml:space="preserve">IB koordinatorice, </w:t>
      </w:r>
      <w:r w:rsidR="006A7FC6" w:rsidRPr="00B81681">
        <w:rPr>
          <w:rFonts w:ascii="Montserrat" w:hAnsi="Montserrat"/>
        </w:rPr>
        <w:t xml:space="preserve">soba </w:t>
      </w:r>
      <w:r w:rsidR="00064794">
        <w:rPr>
          <w:rFonts w:ascii="Montserrat" w:hAnsi="Montserrat"/>
        </w:rPr>
        <w:t>303</w:t>
      </w:r>
      <w:r w:rsidR="00970E5C" w:rsidRPr="00B81681">
        <w:rPr>
          <w:rFonts w:ascii="Montserrat" w:hAnsi="Montserrat"/>
        </w:rPr>
        <w:t xml:space="preserve"> (</w:t>
      </w:r>
      <w:r w:rsidR="00064794">
        <w:rPr>
          <w:rFonts w:ascii="Montserrat" w:hAnsi="Montserrat"/>
        </w:rPr>
        <w:t>3</w:t>
      </w:r>
      <w:r w:rsidR="00970E5C" w:rsidRPr="00B81681">
        <w:rPr>
          <w:rFonts w:ascii="Montserrat" w:hAnsi="Montserrat"/>
        </w:rPr>
        <w:t>. kat)</w:t>
      </w:r>
      <w:r w:rsidR="00A2459F">
        <w:rPr>
          <w:rFonts w:ascii="Montserrat" w:hAnsi="Montserrat"/>
        </w:rPr>
        <w:t>:</w:t>
      </w:r>
    </w:p>
    <w:p w14:paraId="7DEFE4A4" w14:textId="77235B57" w:rsidR="00A2459F" w:rsidRDefault="00A2459F" w:rsidP="00654320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A2459F" w14:paraId="65608F32" w14:textId="77777777" w:rsidTr="00A2459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8C9B" w14:textId="77777777" w:rsidR="00A2459F" w:rsidRDefault="00A2459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D5C6" w14:textId="77777777" w:rsidR="00A2459F" w:rsidRDefault="00A2459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E101" w14:textId="77777777" w:rsidR="00A2459F" w:rsidRDefault="00A2459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DATUM, VRIJEME</w:t>
            </w:r>
          </w:p>
        </w:tc>
      </w:tr>
      <w:tr w:rsidR="00A2459F" w14:paraId="0B2A2597" w14:textId="77777777" w:rsidTr="00A2459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54F8" w14:textId="77777777" w:rsidR="00A2459F" w:rsidRDefault="00A2459F" w:rsidP="00A2459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85D7" w14:textId="6BBCF4F9" w:rsidR="00A2459F" w:rsidRDefault="0097680A" w:rsidP="00A2459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R.P.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311E" w14:textId="7926D9F5" w:rsidR="00A2459F" w:rsidRDefault="0097680A" w:rsidP="00A2459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</w:t>
            </w:r>
            <w:r w:rsidR="00A2459F">
              <w:rPr>
                <w:rFonts w:ascii="Montserrat" w:hAnsi="Montserrat"/>
              </w:rPr>
              <w:t>.</w:t>
            </w:r>
            <w:r>
              <w:rPr>
                <w:rFonts w:ascii="Montserrat" w:hAnsi="Montserrat"/>
              </w:rPr>
              <w:t>10</w:t>
            </w:r>
            <w:r w:rsidR="00A2459F">
              <w:rPr>
                <w:rFonts w:ascii="Montserrat" w:hAnsi="Montserrat"/>
              </w:rPr>
              <w:t>.2025., 1</w:t>
            </w:r>
            <w:r>
              <w:rPr>
                <w:rFonts w:ascii="Montserrat" w:hAnsi="Montserrat"/>
              </w:rPr>
              <w:t>5</w:t>
            </w:r>
            <w:r w:rsidR="00A2459F">
              <w:rPr>
                <w:rFonts w:ascii="Montserrat" w:hAnsi="Montserrat"/>
              </w:rPr>
              <w:t>:</w:t>
            </w:r>
            <w:r>
              <w:rPr>
                <w:rFonts w:ascii="Montserrat" w:hAnsi="Montserrat"/>
              </w:rPr>
              <w:t>40</w:t>
            </w:r>
          </w:p>
        </w:tc>
      </w:tr>
      <w:tr w:rsidR="00A2459F" w14:paraId="369BCA16" w14:textId="77777777" w:rsidTr="00A2459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5A21" w14:textId="2154970F" w:rsidR="00A2459F" w:rsidRDefault="00A2459F" w:rsidP="00A2459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lastRenderedPageBreak/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9535" w14:textId="6DA64563" w:rsidR="00A2459F" w:rsidRDefault="0097680A" w:rsidP="00A2459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A.B.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D76A" w14:textId="43AA2A1F" w:rsidR="00A2459F" w:rsidRDefault="0097680A" w:rsidP="00A2459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</w:t>
            </w:r>
            <w:r w:rsidR="00A2459F">
              <w:rPr>
                <w:rFonts w:ascii="Montserrat" w:hAnsi="Montserrat"/>
              </w:rPr>
              <w:t>.</w:t>
            </w:r>
            <w:r>
              <w:rPr>
                <w:rFonts w:ascii="Montserrat" w:hAnsi="Montserrat"/>
              </w:rPr>
              <w:t>10</w:t>
            </w:r>
            <w:r w:rsidR="00A2459F">
              <w:rPr>
                <w:rFonts w:ascii="Montserrat" w:hAnsi="Montserrat"/>
              </w:rPr>
              <w:t>.2025., 1</w:t>
            </w:r>
            <w:r>
              <w:rPr>
                <w:rFonts w:ascii="Montserrat" w:hAnsi="Montserrat"/>
              </w:rPr>
              <w:t>6</w:t>
            </w:r>
            <w:r w:rsidR="00A2459F">
              <w:rPr>
                <w:rFonts w:ascii="Montserrat" w:hAnsi="Montserrat"/>
              </w:rPr>
              <w:t>:00</w:t>
            </w:r>
          </w:p>
        </w:tc>
      </w:tr>
    </w:tbl>
    <w:p w14:paraId="22740AE0" w14:textId="77777777" w:rsidR="00A2459F" w:rsidRDefault="00A2459F" w:rsidP="00654320">
      <w:pPr>
        <w:jc w:val="both"/>
        <w:rPr>
          <w:rFonts w:ascii="Montserrat" w:hAnsi="Montserrat"/>
        </w:rPr>
      </w:pPr>
    </w:p>
    <w:p w14:paraId="0A412427" w14:textId="77777777" w:rsidR="00B21FB4" w:rsidRDefault="00B21FB4" w:rsidP="00654320">
      <w:pPr>
        <w:jc w:val="both"/>
        <w:rPr>
          <w:rFonts w:ascii="Montserrat" w:hAnsi="Montserrat"/>
          <w:szCs w:val="22"/>
        </w:rPr>
      </w:pPr>
    </w:p>
    <w:p w14:paraId="067E135F" w14:textId="530BE446" w:rsidR="00134E48" w:rsidRPr="0049182C" w:rsidRDefault="00654320" w:rsidP="00654320">
      <w:pPr>
        <w:jc w:val="both"/>
        <w:rPr>
          <w:rFonts w:ascii="Montserrat" w:hAnsi="Montserrat"/>
          <w:szCs w:val="22"/>
        </w:rPr>
      </w:pPr>
      <w:r w:rsidRPr="0049182C">
        <w:rPr>
          <w:rFonts w:ascii="Montserrat" w:hAnsi="Montserrat"/>
          <w:szCs w:val="22"/>
        </w:rPr>
        <w:t>Razgovor s kandidatom/</w:t>
      </w:r>
      <w:proofErr w:type="spellStart"/>
      <w:r w:rsidRPr="0049182C">
        <w:rPr>
          <w:rFonts w:ascii="Montserrat" w:hAnsi="Montserrat"/>
          <w:szCs w:val="22"/>
        </w:rPr>
        <w:t>kinjom</w:t>
      </w:r>
      <w:proofErr w:type="spellEnd"/>
      <w:r w:rsidRPr="0049182C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2DB9C9CD" w14:textId="77777777" w:rsidR="00654320" w:rsidRPr="0049182C" w:rsidRDefault="00654320" w:rsidP="00654320">
      <w:pPr>
        <w:jc w:val="both"/>
        <w:rPr>
          <w:rFonts w:ascii="Montserrat" w:hAnsi="Montserrat"/>
          <w:szCs w:val="22"/>
        </w:rPr>
      </w:pPr>
      <w:r w:rsidRPr="0049182C">
        <w:rPr>
          <w:rFonts w:ascii="Montserrat" w:hAnsi="Montserrat"/>
          <w:szCs w:val="22"/>
        </w:rPr>
        <w:t>Svaki član Povjerenstva vrednuje kandidata/</w:t>
      </w:r>
      <w:proofErr w:type="spellStart"/>
      <w:r w:rsidRPr="0049182C">
        <w:rPr>
          <w:rFonts w:ascii="Montserrat" w:hAnsi="Montserrat"/>
          <w:szCs w:val="22"/>
        </w:rPr>
        <w:t>kinju</w:t>
      </w:r>
      <w:proofErr w:type="spellEnd"/>
      <w:r w:rsidRPr="0049182C">
        <w:rPr>
          <w:rFonts w:ascii="Montserrat" w:hAnsi="Montserrat"/>
          <w:szCs w:val="22"/>
        </w:rPr>
        <w:t xml:space="preserve"> bodovima od 0-10</w:t>
      </w:r>
      <w:r w:rsidR="00134E48" w:rsidRPr="0049182C">
        <w:rPr>
          <w:rFonts w:ascii="Montserrat" w:hAnsi="Montserrat"/>
          <w:szCs w:val="22"/>
        </w:rPr>
        <w:t xml:space="preserve"> za svaki dio postupka procjene i vrednovanja</w:t>
      </w:r>
      <w:r w:rsidRPr="0049182C">
        <w:rPr>
          <w:rFonts w:ascii="Montserrat" w:hAnsi="Montserrat"/>
          <w:szCs w:val="22"/>
        </w:rPr>
        <w:t>.</w:t>
      </w:r>
    </w:p>
    <w:p w14:paraId="4B7F9058" w14:textId="77777777" w:rsidR="006E354E" w:rsidRPr="0049182C" w:rsidRDefault="006E354E" w:rsidP="006E354E">
      <w:pPr>
        <w:jc w:val="both"/>
        <w:rPr>
          <w:rFonts w:ascii="Montserrat" w:hAnsi="Montserrat"/>
        </w:rPr>
      </w:pPr>
    </w:p>
    <w:p w14:paraId="77D155C2" w14:textId="77777777" w:rsidR="00654320" w:rsidRPr="0049182C" w:rsidRDefault="00654320" w:rsidP="00654320">
      <w:pPr>
        <w:jc w:val="both"/>
        <w:rPr>
          <w:rFonts w:ascii="Montserrat" w:hAnsi="Montserrat"/>
          <w:szCs w:val="22"/>
        </w:rPr>
      </w:pPr>
      <w:r w:rsidRPr="0049182C">
        <w:rPr>
          <w:rFonts w:ascii="Montserrat" w:hAnsi="Montserrat"/>
          <w:szCs w:val="22"/>
        </w:rPr>
        <w:t>Kandidat/</w:t>
      </w:r>
      <w:proofErr w:type="spellStart"/>
      <w:r w:rsidRPr="0049182C">
        <w:rPr>
          <w:rFonts w:ascii="Montserrat" w:hAnsi="Montserrat"/>
          <w:szCs w:val="22"/>
        </w:rPr>
        <w:t>kinja</w:t>
      </w:r>
      <w:proofErr w:type="spellEnd"/>
      <w:r w:rsidRPr="0049182C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34D3F2DB" w14:textId="77777777" w:rsidR="004611CE" w:rsidRDefault="004611CE" w:rsidP="004611CE">
      <w:pPr>
        <w:jc w:val="both"/>
        <w:rPr>
          <w:rFonts w:ascii="Montserrat" w:hAnsi="Montserrat"/>
          <w:szCs w:val="22"/>
        </w:rPr>
      </w:pPr>
    </w:p>
    <w:p w14:paraId="42188D4E" w14:textId="77777777" w:rsidR="004611CE" w:rsidRPr="00D4303C" w:rsidRDefault="004611CE" w:rsidP="004611CE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Za kandidata/</w:t>
      </w:r>
      <w:proofErr w:type="spellStart"/>
      <w:r w:rsidRPr="00D4303C">
        <w:rPr>
          <w:rFonts w:ascii="Montserrat" w:hAnsi="Montserrat"/>
          <w:szCs w:val="22"/>
        </w:rPr>
        <w:t>kinju</w:t>
      </w:r>
      <w:proofErr w:type="spellEnd"/>
      <w:r w:rsidRPr="00D4303C">
        <w:rPr>
          <w:rFonts w:ascii="Montserrat" w:hAnsi="Montserrat"/>
          <w:szCs w:val="22"/>
        </w:rPr>
        <w:t xml:space="preserve"> koji/a ne dođe u vrijeme naznačeno za početak ili ne pristupi</w:t>
      </w:r>
      <w:r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 xml:space="preserve">razgovoru (intervjuu) / </w:t>
      </w:r>
      <w:r w:rsidRPr="00771527">
        <w:rPr>
          <w:rFonts w:ascii="Montserrat" w:hAnsi="Montserrat"/>
          <w:szCs w:val="22"/>
        </w:rPr>
        <w:t>praktičnoj provjeri (oglednom satu) smatrat</w:t>
      </w:r>
      <w:r w:rsidRPr="00D4303C">
        <w:rPr>
          <w:rFonts w:ascii="Montserrat" w:hAnsi="Montserrat"/>
          <w:szCs w:val="22"/>
        </w:rPr>
        <w:t xml:space="preserve"> će se da je povukao/la prijavu na natječaj.</w:t>
      </w:r>
    </w:p>
    <w:p w14:paraId="42F1C9B2" w14:textId="77777777" w:rsidR="00654320" w:rsidRDefault="00654320" w:rsidP="00654320">
      <w:pPr>
        <w:jc w:val="both"/>
        <w:rPr>
          <w:rFonts w:ascii="Montserrat" w:hAnsi="Montserrat"/>
          <w:szCs w:val="22"/>
        </w:rPr>
      </w:pPr>
    </w:p>
    <w:p w14:paraId="50D37BC4" w14:textId="77777777" w:rsidR="00771527" w:rsidRPr="0049182C" w:rsidRDefault="00771527" w:rsidP="00654320">
      <w:pPr>
        <w:jc w:val="both"/>
        <w:rPr>
          <w:rFonts w:ascii="Montserrat" w:hAnsi="Montserrat"/>
          <w:szCs w:val="22"/>
        </w:rPr>
      </w:pPr>
    </w:p>
    <w:p w14:paraId="5C4000B1" w14:textId="77777777" w:rsidR="00654320" w:rsidRPr="0049182C" w:rsidRDefault="0046641A" w:rsidP="00654320">
      <w:pPr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Ako</w:t>
      </w:r>
      <w:r w:rsidR="00654320" w:rsidRPr="0049182C">
        <w:rPr>
          <w:rFonts w:ascii="Montserrat" w:hAnsi="Montserrat"/>
          <w:szCs w:val="22"/>
        </w:rPr>
        <w:t xml:space="preserve"> kandidat/</w:t>
      </w:r>
      <w:proofErr w:type="spellStart"/>
      <w:r w:rsidR="00654320" w:rsidRPr="0049182C">
        <w:rPr>
          <w:rFonts w:ascii="Montserrat" w:hAnsi="Montserrat"/>
          <w:szCs w:val="22"/>
        </w:rPr>
        <w:t>kinj</w:t>
      </w:r>
      <w:r>
        <w:rPr>
          <w:rFonts w:ascii="Montserrat" w:hAnsi="Montserrat"/>
          <w:szCs w:val="22"/>
        </w:rPr>
        <w:t>a</w:t>
      </w:r>
      <w:proofErr w:type="spellEnd"/>
      <w:r w:rsidR="00654320" w:rsidRPr="0049182C">
        <w:rPr>
          <w:rFonts w:ascii="Montserrat" w:hAnsi="Montserrat"/>
          <w:szCs w:val="22"/>
        </w:rPr>
        <w:t xml:space="preserve"> neće pristupiti </w:t>
      </w:r>
      <w:r w:rsidR="00134E48" w:rsidRPr="0049182C">
        <w:rPr>
          <w:rFonts w:ascii="Montserrat" w:hAnsi="Montserrat"/>
          <w:szCs w:val="22"/>
        </w:rPr>
        <w:t xml:space="preserve">praktičnoj provjeri (oglednom satu) / </w:t>
      </w:r>
      <w:r w:rsidR="00654320" w:rsidRPr="0049182C">
        <w:rPr>
          <w:rFonts w:ascii="Montserrat" w:hAnsi="Montserrat"/>
          <w:szCs w:val="22"/>
        </w:rPr>
        <w:t>razgovoru (intervjuu)</w:t>
      </w:r>
      <w:r>
        <w:rPr>
          <w:rFonts w:ascii="Montserrat" w:hAnsi="Montserrat"/>
          <w:szCs w:val="22"/>
        </w:rPr>
        <w:t>, molimo</w:t>
      </w:r>
      <w:r w:rsidR="00654320" w:rsidRPr="0049182C">
        <w:rPr>
          <w:rFonts w:ascii="Montserrat" w:hAnsi="Montserrat"/>
          <w:szCs w:val="22"/>
        </w:rPr>
        <w:t xml:space="preserve"> da nas o istom obavijest</w:t>
      </w:r>
      <w:r w:rsidR="00771527">
        <w:rPr>
          <w:rFonts w:ascii="Montserrat" w:hAnsi="Montserrat"/>
          <w:szCs w:val="22"/>
        </w:rPr>
        <w:t>i</w:t>
      </w:r>
      <w:r w:rsidR="00654320" w:rsidRPr="0049182C">
        <w:rPr>
          <w:rFonts w:ascii="Montserrat" w:hAnsi="Montserrat"/>
          <w:szCs w:val="22"/>
        </w:rPr>
        <w:t xml:space="preserve"> na adresu elektroničke pošte </w:t>
      </w:r>
      <w:hyperlink r:id="rId8" w:history="1">
        <w:r w:rsidR="00654320" w:rsidRPr="0049182C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="00654320" w:rsidRPr="0049182C">
        <w:rPr>
          <w:rFonts w:ascii="Montserrat" w:hAnsi="Montserrat"/>
          <w:szCs w:val="22"/>
        </w:rPr>
        <w:t xml:space="preserve">. </w:t>
      </w:r>
    </w:p>
    <w:p w14:paraId="1E67751F" w14:textId="77777777" w:rsidR="002B2F1B" w:rsidRPr="0049182C" w:rsidRDefault="002B2F1B" w:rsidP="00B717F4">
      <w:pPr>
        <w:contextualSpacing/>
        <w:jc w:val="both"/>
        <w:rPr>
          <w:rFonts w:ascii="Montserrat" w:hAnsi="Montserrat"/>
          <w:szCs w:val="22"/>
        </w:rPr>
      </w:pPr>
    </w:p>
    <w:p w14:paraId="7A547EB9" w14:textId="77777777" w:rsidR="00985649" w:rsidRDefault="00985649" w:rsidP="00A274D3">
      <w:pPr>
        <w:contextualSpacing/>
        <w:jc w:val="both"/>
        <w:rPr>
          <w:rFonts w:ascii="Montserrat" w:hAnsi="Montserrat"/>
          <w:szCs w:val="22"/>
        </w:rPr>
      </w:pPr>
    </w:p>
    <w:p w14:paraId="5EB741EB" w14:textId="79CE4C5D" w:rsidR="00A274D3" w:rsidRPr="00A274D3" w:rsidRDefault="00A274D3" w:rsidP="00A274D3">
      <w:pPr>
        <w:contextualSpacing/>
        <w:jc w:val="both"/>
        <w:rPr>
          <w:rFonts w:ascii="Montserrat" w:hAnsi="Montserrat"/>
          <w:iCs/>
          <w:szCs w:val="22"/>
        </w:rPr>
      </w:pPr>
      <w:r w:rsidRPr="00A274D3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A274D3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0204F28B" w14:textId="77777777" w:rsidR="0085459B" w:rsidRPr="0049182C" w:rsidRDefault="0085459B" w:rsidP="00B717F4">
      <w:pPr>
        <w:contextualSpacing/>
        <w:jc w:val="both"/>
        <w:rPr>
          <w:rFonts w:ascii="Montserrat" w:hAnsi="Montserrat"/>
          <w:szCs w:val="22"/>
        </w:rPr>
      </w:pPr>
    </w:p>
    <w:p w14:paraId="12D96E87" w14:textId="3E994894" w:rsidR="00B717F4" w:rsidRPr="0049182C" w:rsidRDefault="002B2F1B" w:rsidP="00DB092B">
      <w:pPr>
        <w:contextualSpacing/>
        <w:jc w:val="both"/>
        <w:rPr>
          <w:rFonts w:ascii="Montserrat" w:hAnsi="Montserrat"/>
          <w:szCs w:val="22"/>
        </w:rPr>
      </w:pPr>
      <w:r w:rsidRPr="0049182C">
        <w:rPr>
          <w:rFonts w:ascii="Montserrat" w:hAnsi="Montserrat"/>
          <w:szCs w:val="22"/>
        </w:rPr>
        <w:t>Rijeka</w:t>
      </w:r>
      <w:r w:rsidR="007E5F2A" w:rsidRPr="0049182C">
        <w:rPr>
          <w:rFonts w:ascii="Montserrat" w:hAnsi="Montserrat"/>
          <w:szCs w:val="22"/>
        </w:rPr>
        <w:t>,</w:t>
      </w:r>
      <w:r w:rsidR="0049182C">
        <w:rPr>
          <w:rFonts w:ascii="Montserrat" w:hAnsi="Montserrat"/>
          <w:szCs w:val="22"/>
        </w:rPr>
        <w:t xml:space="preserve"> </w:t>
      </w:r>
      <w:r w:rsidR="00B6126E">
        <w:rPr>
          <w:rFonts w:ascii="Montserrat" w:hAnsi="Montserrat"/>
          <w:szCs w:val="22"/>
        </w:rPr>
        <w:t>24</w:t>
      </w:r>
      <w:r w:rsidR="00970E5C">
        <w:rPr>
          <w:rFonts w:ascii="Montserrat" w:hAnsi="Montserrat"/>
          <w:szCs w:val="22"/>
        </w:rPr>
        <w:t>.</w:t>
      </w:r>
      <w:r w:rsidR="00B6126E">
        <w:rPr>
          <w:rFonts w:ascii="Montserrat" w:hAnsi="Montserrat"/>
          <w:szCs w:val="22"/>
        </w:rPr>
        <w:t>9</w:t>
      </w:r>
      <w:r w:rsidR="00970E5C">
        <w:rPr>
          <w:rFonts w:ascii="Montserrat" w:hAnsi="Montserrat"/>
          <w:szCs w:val="22"/>
        </w:rPr>
        <w:t>.202</w:t>
      </w:r>
      <w:r w:rsidR="00B6126E">
        <w:rPr>
          <w:rFonts w:ascii="Montserrat" w:hAnsi="Montserrat"/>
          <w:szCs w:val="22"/>
        </w:rPr>
        <w:t>5</w:t>
      </w:r>
      <w:r w:rsidR="00970E5C">
        <w:rPr>
          <w:rFonts w:ascii="Montserrat" w:hAnsi="Montserrat"/>
          <w:szCs w:val="22"/>
        </w:rPr>
        <w:t>.</w:t>
      </w:r>
    </w:p>
    <w:p w14:paraId="3A71F515" w14:textId="77777777" w:rsidR="004E3332" w:rsidRPr="0049182C" w:rsidRDefault="004E3332" w:rsidP="00B717F4">
      <w:pPr>
        <w:ind w:left="1440" w:firstLine="720"/>
        <w:contextualSpacing/>
        <w:rPr>
          <w:rFonts w:ascii="Montserrat" w:hAnsi="Montserrat"/>
          <w:i/>
          <w:szCs w:val="22"/>
        </w:rPr>
      </w:pPr>
    </w:p>
    <w:p w14:paraId="40D3EE69" w14:textId="4C0C7100" w:rsidR="007E5F2A" w:rsidRDefault="002B2F1B" w:rsidP="0003665E">
      <w:pPr>
        <w:ind w:left="2160" w:hanging="317"/>
        <w:contextualSpacing/>
        <w:rPr>
          <w:rFonts w:ascii="Montserrat" w:hAnsi="Montserrat"/>
          <w:iCs/>
          <w:szCs w:val="22"/>
        </w:rPr>
      </w:pPr>
      <w:bookmarkStart w:id="2" w:name="_Hlk83200337"/>
      <w:r w:rsidRPr="0049182C">
        <w:rPr>
          <w:rFonts w:ascii="Montserrat" w:hAnsi="Montserrat"/>
          <w:iCs/>
          <w:szCs w:val="22"/>
        </w:rPr>
        <w:t>P</w:t>
      </w:r>
      <w:r w:rsidR="007E5F2A" w:rsidRPr="0049182C">
        <w:rPr>
          <w:rFonts w:ascii="Montserrat" w:hAnsi="Montserrat"/>
          <w:iCs/>
          <w:szCs w:val="22"/>
        </w:rPr>
        <w:t>ovjerenstvo za provedbu natječaja</w:t>
      </w:r>
      <w:r w:rsidR="00A477E3" w:rsidRPr="0049182C">
        <w:rPr>
          <w:rFonts w:ascii="Montserrat" w:hAnsi="Montserrat"/>
          <w:iCs/>
          <w:szCs w:val="22"/>
        </w:rPr>
        <w:t>:</w:t>
      </w:r>
      <w:bookmarkEnd w:id="2"/>
    </w:p>
    <w:p w14:paraId="0E4A94BC" w14:textId="77777777" w:rsidR="0097680A" w:rsidRDefault="0097680A" w:rsidP="0097680A">
      <w:pPr>
        <w:ind w:left="2160" w:hanging="317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dr.sc. Bisera Karanović, IB koordinatorica, prof. Business Managementa</w:t>
      </w:r>
    </w:p>
    <w:p w14:paraId="5E389F0D" w14:textId="35409343" w:rsidR="0097680A" w:rsidRPr="0049182C" w:rsidRDefault="0097680A" w:rsidP="63148E5B">
      <w:pPr>
        <w:ind w:left="2160" w:hanging="317"/>
        <w:contextualSpacing/>
        <w:jc w:val="both"/>
        <w:rPr>
          <w:rFonts w:ascii="Montserrat" w:hAnsi="Montserrat"/>
        </w:rPr>
      </w:pPr>
      <w:r w:rsidRPr="63148E5B">
        <w:rPr>
          <w:rFonts w:ascii="Montserrat" w:hAnsi="Montserrat"/>
        </w:rPr>
        <w:t xml:space="preserve">Leo </w:t>
      </w:r>
      <w:proofErr w:type="spellStart"/>
      <w:r w:rsidRPr="63148E5B">
        <w:rPr>
          <w:rFonts w:ascii="Montserrat" w:hAnsi="Montserrat"/>
        </w:rPr>
        <w:t>Šamanić</w:t>
      </w:r>
      <w:proofErr w:type="spellEnd"/>
      <w:r w:rsidRPr="63148E5B">
        <w:rPr>
          <w:rFonts w:ascii="Montserrat" w:hAnsi="Montserrat"/>
        </w:rPr>
        <w:t xml:space="preserve">, </w:t>
      </w:r>
      <w:proofErr w:type="spellStart"/>
      <w:r w:rsidR="1ED92DF8" w:rsidRPr="63148E5B">
        <w:rPr>
          <w:rFonts w:ascii="Montserrat" w:hAnsi="Montserrat"/>
        </w:rPr>
        <w:t>mag</w:t>
      </w:r>
      <w:proofErr w:type="spellEnd"/>
      <w:r w:rsidR="1ED92DF8" w:rsidRPr="63148E5B">
        <w:rPr>
          <w:rFonts w:ascii="Montserrat" w:hAnsi="Montserrat"/>
        </w:rPr>
        <w:t xml:space="preserve">. </w:t>
      </w:r>
      <w:r w:rsidRPr="63148E5B">
        <w:rPr>
          <w:rFonts w:ascii="Montserrat" w:hAnsi="Montserrat"/>
        </w:rPr>
        <w:t xml:space="preserve">prof. </w:t>
      </w:r>
      <w:r w:rsidR="78937020" w:rsidRPr="63148E5B">
        <w:rPr>
          <w:rFonts w:ascii="Montserrat" w:hAnsi="Montserrat"/>
        </w:rPr>
        <w:t xml:space="preserve">bio </w:t>
      </w:r>
      <w:proofErr w:type="spellStart"/>
      <w:r w:rsidR="78937020" w:rsidRPr="63148E5B">
        <w:rPr>
          <w:rFonts w:ascii="Montserrat" w:hAnsi="Montserrat"/>
        </w:rPr>
        <w:t>et</w:t>
      </w:r>
      <w:proofErr w:type="spellEnd"/>
      <w:r w:rsidR="78937020" w:rsidRPr="63148E5B">
        <w:rPr>
          <w:rFonts w:ascii="Montserrat" w:hAnsi="Montserrat"/>
        </w:rPr>
        <w:t xml:space="preserve"> </w:t>
      </w:r>
      <w:proofErr w:type="spellStart"/>
      <w:r w:rsidR="78937020" w:rsidRPr="63148E5B">
        <w:rPr>
          <w:rFonts w:ascii="Montserrat" w:hAnsi="Montserrat"/>
        </w:rPr>
        <w:t>chem</w:t>
      </w:r>
      <w:proofErr w:type="spellEnd"/>
    </w:p>
    <w:p w14:paraId="1457FB26" w14:textId="7F57CEF0" w:rsidR="0097680A" w:rsidRPr="0049182C" w:rsidRDefault="0097680A" w:rsidP="0003665E">
      <w:pPr>
        <w:ind w:left="2160" w:hanging="317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</w:rPr>
        <w:t>Alma Vodopija, prof. biologije i kemije</w:t>
      </w:r>
    </w:p>
    <w:sectPr w:rsidR="0097680A" w:rsidRPr="0049182C" w:rsidSect="00FB6F95">
      <w:headerReference w:type="default" r:id="rId9"/>
      <w:pgSz w:w="11900" w:h="16840"/>
      <w:pgMar w:top="2552" w:right="1835" w:bottom="18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AA1A1" w14:textId="77777777" w:rsidR="00151BB0" w:rsidRDefault="00151BB0" w:rsidP="000960DF">
      <w:r>
        <w:separator/>
      </w:r>
    </w:p>
  </w:endnote>
  <w:endnote w:type="continuationSeparator" w:id="0">
    <w:p w14:paraId="6D5206BC" w14:textId="77777777" w:rsidR="00151BB0" w:rsidRDefault="00151BB0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ED018" w14:textId="77777777" w:rsidR="00151BB0" w:rsidRDefault="00151BB0" w:rsidP="000960DF">
      <w:r>
        <w:separator/>
      </w:r>
    </w:p>
  </w:footnote>
  <w:footnote w:type="continuationSeparator" w:id="0">
    <w:p w14:paraId="01BD4EA2" w14:textId="77777777" w:rsidR="00151BB0" w:rsidRDefault="00151BB0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FEAAC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4899D78" wp14:editId="7E6ABB10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D6097"/>
    <w:multiLevelType w:val="hybridMultilevel"/>
    <w:tmpl w:val="BE4E35EE"/>
    <w:lvl w:ilvl="0" w:tplc="A00A08BE">
      <w:start w:val="24"/>
      <w:numFmt w:val="bullet"/>
      <w:lvlText w:val="-"/>
      <w:lvlJc w:val="left"/>
      <w:pPr>
        <w:ind w:left="1800" w:hanging="360"/>
      </w:pPr>
      <w:rPr>
        <w:rFonts w:ascii="Montserrat" w:eastAsiaTheme="minorHAnsi" w:hAnsi="Montserrat" w:cs="CIDFont+F2" w:hint="default"/>
        <w:b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361622"/>
    <w:multiLevelType w:val="hybridMultilevel"/>
    <w:tmpl w:val="B316F6C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30356"/>
    <w:multiLevelType w:val="hybridMultilevel"/>
    <w:tmpl w:val="3F3E84D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9597F8E"/>
    <w:multiLevelType w:val="hybridMultilevel"/>
    <w:tmpl w:val="F9802884"/>
    <w:lvl w:ilvl="0" w:tplc="3E1AEB0E">
      <w:start w:val="26"/>
      <w:numFmt w:val="bullet"/>
      <w:lvlText w:val="-"/>
      <w:lvlJc w:val="left"/>
      <w:pPr>
        <w:ind w:left="720" w:hanging="360"/>
      </w:pPr>
      <w:rPr>
        <w:rFonts w:ascii="Montserrat Light" w:eastAsiaTheme="minorHAnsi" w:hAnsi="Montserrat Light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D58B6"/>
    <w:multiLevelType w:val="hybridMultilevel"/>
    <w:tmpl w:val="B316F6C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D70B76"/>
    <w:multiLevelType w:val="hybridMultilevel"/>
    <w:tmpl w:val="BD5605C6"/>
    <w:lvl w:ilvl="0" w:tplc="041A000F">
      <w:start w:val="1"/>
      <w:numFmt w:val="decimal"/>
      <w:lvlText w:val="%1."/>
      <w:lvlJc w:val="left"/>
      <w:pPr>
        <w:ind w:left="1647" w:hanging="360"/>
      </w:pPr>
    </w:lvl>
    <w:lvl w:ilvl="1" w:tplc="041A0019" w:tentative="1">
      <w:start w:val="1"/>
      <w:numFmt w:val="lowerLetter"/>
      <w:lvlText w:val="%2."/>
      <w:lvlJc w:val="left"/>
      <w:pPr>
        <w:ind w:left="2367" w:hanging="360"/>
      </w:pPr>
    </w:lvl>
    <w:lvl w:ilvl="2" w:tplc="041A001B" w:tentative="1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489665EC"/>
    <w:multiLevelType w:val="hybridMultilevel"/>
    <w:tmpl w:val="FCD290D6"/>
    <w:lvl w:ilvl="0" w:tplc="03C8551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921A6"/>
    <w:multiLevelType w:val="hybridMultilevel"/>
    <w:tmpl w:val="07BCFE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D4002"/>
    <w:multiLevelType w:val="hybridMultilevel"/>
    <w:tmpl w:val="97505A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B31D7"/>
    <w:multiLevelType w:val="hybridMultilevel"/>
    <w:tmpl w:val="D60E92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1"/>
  </w:num>
  <w:num w:numId="8">
    <w:abstractNumId w:val="12"/>
  </w:num>
  <w:num w:numId="9">
    <w:abstractNumId w:val="6"/>
  </w:num>
  <w:num w:numId="10">
    <w:abstractNumId w:val="4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7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203F0"/>
    <w:rsid w:val="00032D8B"/>
    <w:rsid w:val="0003665E"/>
    <w:rsid w:val="00055B1B"/>
    <w:rsid w:val="00064794"/>
    <w:rsid w:val="00071040"/>
    <w:rsid w:val="00080EAD"/>
    <w:rsid w:val="0009040D"/>
    <w:rsid w:val="0009591A"/>
    <w:rsid w:val="000960DF"/>
    <w:rsid w:val="00097A46"/>
    <w:rsid w:val="000A60D9"/>
    <w:rsid w:val="000A70F2"/>
    <w:rsid w:val="000B168C"/>
    <w:rsid w:val="000D159F"/>
    <w:rsid w:val="000E275A"/>
    <w:rsid w:val="000E37F9"/>
    <w:rsid w:val="000E4377"/>
    <w:rsid w:val="000E7FCB"/>
    <w:rsid w:val="000F0845"/>
    <w:rsid w:val="00101F4D"/>
    <w:rsid w:val="00103B4C"/>
    <w:rsid w:val="00107944"/>
    <w:rsid w:val="00116235"/>
    <w:rsid w:val="00116EB4"/>
    <w:rsid w:val="0013054C"/>
    <w:rsid w:val="001320E9"/>
    <w:rsid w:val="00134E48"/>
    <w:rsid w:val="001448D4"/>
    <w:rsid w:val="00151BB0"/>
    <w:rsid w:val="00154F22"/>
    <w:rsid w:val="001760D5"/>
    <w:rsid w:val="001A4FC7"/>
    <w:rsid w:val="001A7821"/>
    <w:rsid w:val="001C3D0E"/>
    <w:rsid w:val="001D5A87"/>
    <w:rsid w:val="001D68A3"/>
    <w:rsid w:val="002175B6"/>
    <w:rsid w:val="00217685"/>
    <w:rsid w:val="002417E2"/>
    <w:rsid w:val="00243E08"/>
    <w:rsid w:val="00245BD5"/>
    <w:rsid w:val="002722AB"/>
    <w:rsid w:val="0027317B"/>
    <w:rsid w:val="00285D65"/>
    <w:rsid w:val="00285FAC"/>
    <w:rsid w:val="00290D11"/>
    <w:rsid w:val="00292C47"/>
    <w:rsid w:val="00294874"/>
    <w:rsid w:val="002A162C"/>
    <w:rsid w:val="002A4550"/>
    <w:rsid w:val="002B2F1B"/>
    <w:rsid w:val="002C138B"/>
    <w:rsid w:val="002C20DF"/>
    <w:rsid w:val="002D60EE"/>
    <w:rsid w:val="002E0EE2"/>
    <w:rsid w:val="002E52A3"/>
    <w:rsid w:val="002F0D57"/>
    <w:rsid w:val="002F1B59"/>
    <w:rsid w:val="003323AF"/>
    <w:rsid w:val="00332F47"/>
    <w:rsid w:val="003467ED"/>
    <w:rsid w:val="00361653"/>
    <w:rsid w:val="003A37FE"/>
    <w:rsid w:val="003B0F4F"/>
    <w:rsid w:val="003B746E"/>
    <w:rsid w:val="003C1608"/>
    <w:rsid w:val="003D21C0"/>
    <w:rsid w:val="003D3329"/>
    <w:rsid w:val="003F5EC2"/>
    <w:rsid w:val="00427DF9"/>
    <w:rsid w:val="004304EC"/>
    <w:rsid w:val="004469CC"/>
    <w:rsid w:val="004611CE"/>
    <w:rsid w:val="00464149"/>
    <w:rsid w:val="004646BF"/>
    <w:rsid w:val="0046641A"/>
    <w:rsid w:val="00470113"/>
    <w:rsid w:val="00471615"/>
    <w:rsid w:val="0049182C"/>
    <w:rsid w:val="004A1B75"/>
    <w:rsid w:val="004A6E98"/>
    <w:rsid w:val="004A7293"/>
    <w:rsid w:val="004B59D8"/>
    <w:rsid w:val="004D3432"/>
    <w:rsid w:val="004E1F03"/>
    <w:rsid w:val="004E3332"/>
    <w:rsid w:val="00533040"/>
    <w:rsid w:val="00556F60"/>
    <w:rsid w:val="00564C28"/>
    <w:rsid w:val="00567FE6"/>
    <w:rsid w:val="00574962"/>
    <w:rsid w:val="005774A0"/>
    <w:rsid w:val="005829E8"/>
    <w:rsid w:val="00595060"/>
    <w:rsid w:val="005A752B"/>
    <w:rsid w:val="005B0962"/>
    <w:rsid w:val="00600FD3"/>
    <w:rsid w:val="006016E0"/>
    <w:rsid w:val="00601C53"/>
    <w:rsid w:val="00614B8B"/>
    <w:rsid w:val="00624DBA"/>
    <w:rsid w:val="006309DB"/>
    <w:rsid w:val="00647D0F"/>
    <w:rsid w:val="00651D55"/>
    <w:rsid w:val="00654320"/>
    <w:rsid w:val="00664AAF"/>
    <w:rsid w:val="00690576"/>
    <w:rsid w:val="00693856"/>
    <w:rsid w:val="006A7FC6"/>
    <w:rsid w:val="006B63B1"/>
    <w:rsid w:val="006C5539"/>
    <w:rsid w:val="006E354E"/>
    <w:rsid w:val="006F00F7"/>
    <w:rsid w:val="006F04C8"/>
    <w:rsid w:val="007001BB"/>
    <w:rsid w:val="007116F8"/>
    <w:rsid w:val="007219BE"/>
    <w:rsid w:val="00730B7F"/>
    <w:rsid w:val="007518D3"/>
    <w:rsid w:val="00751936"/>
    <w:rsid w:val="00753255"/>
    <w:rsid w:val="0075350D"/>
    <w:rsid w:val="0076214E"/>
    <w:rsid w:val="00766A0B"/>
    <w:rsid w:val="00771527"/>
    <w:rsid w:val="007829AB"/>
    <w:rsid w:val="00786C47"/>
    <w:rsid w:val="007A4303"/>
    <w:rsid w:val="007A4BF2"/>
    <w:rsid w:val="007A5D85"/>
    <w:rsid w:val="007A7DA7"/>
    <w:rsid w:val="007B3ECB"/>
    <w:rsid w:val="007B5928"/>
    <w:rsid w:val="007E1890"/>
    <w:rsid w:val="007E5F2A"/>
    <w:rsid w:val="00800368"/>
    <w:rsid w:val="00804035"/>
    <w:rsid w:val="00813952"/>
    <w:rsid w:val="008222C4"/>
    <w:rsid w:val="008477FF"/>
    <w:rsid w:val="0085459B"/>
    <w:rsid w:val="00882DB1"/>
    <w:rsid w:val="00882F74"/>
    <w:rsid w:val="008860C6"/>
    <w:rsid w:val="008D115A"/>
    <w:rsid w:val="008D394C"/>
    <w:rsid w:val="008D564E"/>
    <w:rsid w:val="008E55F0"/>
    <w:rsid w:val="00902622"/>
    <w:rsid w:val="0092421A"/>
    <w:rsid w:val="009462E3"/>
    <w:rsid w:val="00961F06"/>
    <w:rsid w:val="00970E5C"/>
    <w:rsid w:val="0097680A"/>
    <w:rsid w:val="00985649"/>
    <w:rsid w:val="009943FD"/>
    <w:rsid w:val="009D056C"/>
    <w:rsid w:val="009E01EB"/>
    <w:rsid w:val="009E1345"/>
    <w:rsid w:val="009E6B5C"/>
    <w:rsid w:val="009F6AD3"/>
    <w:rsid w:val="00A02FBA"/>
    <w:rsid w:val="00A0431F"/>
    <w:rsid w:val="00A074A7"/>
    <w:rsid w:val="00A177FB"/>
    <w:rsid w:val="00A2459F"/>
    <w:rsid w:val="00A274D3"/>
    <w:rsid w:val="00A30524"/>
    <w:rsid w:val="00A36788"/>
    <w:rsid w:val="00A37DFF"/>
    <w:rsid w:val="00A41ED4"/>
    <w:rsid w:val="00A477E3"/>
    <w:rsid w:val="00A51F73"/>
    <w:rsid w:val="00A5367C"/>
    <w:rsid w:val="00A600D1"/>
    <w:rsid w:val="00A64E78"/>
    <w:rsid w:val="00A75A4B"/>
    <w:rsid w:val="00A7785F"/>
    <w:rsid w:val="00A9550B"/>
    <w:rsid w:val="00AA0523"/>
    <w:rsid w:val="00AA42DE"/>
    <w:rsid w:val="00AA6E2B"/>
    <w:rsid w:val="00AB04FE"/>
    <w:rsid w:val="00AB2464"/>
    <w:rsid w:val="00AB4599"/>
    <w:rsid w:val="00AB4F7C"/>
    <w:rsid w:val="00AD40E0"/>
    <w:rsid w:val="00AE22DF"/>
    <w:rsid w:val="00AE715F"/>
    <w:rsid w:val="00B21FB4"/>
    <w:rsid w:val="00B220CE"/>
    <w:rsid w:val="00B22AA6"/>
    <w:rsid w:val="00B2415E"/>
    <w:rsid w:val="00B40063"/>
    <w:rsid w:val="00B514FD"/>
    <w:rsid w:val="00B54F3D"/>
    <w:rsid w:val="00B6126E"/>
    <w:rsid w:val="00B62724"/>
    <w:rsid w:val="00B65EAB"/>
    <w:rsid w:val="00B717F4"/>
    <w:rsid w:val="00B72551"/>
    <w:rsid w:val="00B72F69"/>
    <w:rsid w:val="00B81681"/>
    <w:rsid w:val="00B90B2A"/>
    <w:rsid w:val="00B95AC6"/>
    <w:rsid w:val="00BA0473"/>
    <w:rsid w:val="00BA5CB9"/>
    <w:rsid w:val="00BF34DA"/>
    <w:rsid w:val="00C0261E"/>
    <w:rsid w:val="00C0364F"/>
    <w:rsid w:val="00C226D0"/>
    <w:rsid w:val="00C37840"/>
    <w:rsid w:val="00C53DF2"/>
    <w:rsid w:val="00C63ECD"/>
    <w:rsid w:val="00C74272"/>
    <w:rsid w:val="00C82BF9"/>
    <w:rsid w:val="00C87750"/>
    <w:rsid w:val="00CA76F6"/>
    <w:rsid w:val="00CB30D8"/>
    <w:rsid w:val="00D01D43"/>
    <w:rsid w:val="00D24E2D"/>
    <w:rsid w:val="00D55A4E"/>
    <w:rsid w:val="00D75CB3"/>
    <w:rsid w:val="00D77C39"/>
    <w:rsid w:val="00D87BF8"/>
    <w:rsid w:val="00DA4C1C"/>
    <w:rsid w:val="00DB092B"/>
    <w:rsid w:val="00DF39A2"/>
    <w:rsid w:val="00E1162B"/>
    <w:rsid w:val="00E365BA"/>
    <w:rsid w:val="00E4209B"/>
    <w:rsid w:val="00E430AE"/>
    <w:rsid w:val="00E652F3"/>
    <w:rsid w:val="00E83D85"/>
    <w:rsid w:val="00E9588B"/>
    <w:rsid w:val="00E95FA7"/>
    <w:rsid w:val="00E972AA"/>
    <w:rsid w:val="00EF3270"/>
    <w:rsid w:val="00EF5299"/>
    <w:rsid w:val="00F01A8F"/>
    <w:rsid w:val="00F05BEF"/>
    <w:rsid w:val="00F07BD2"/>
    <w:rsid w:val="00F45AAA"/>
    <w:rsid w:val="00F51985"/>
    <w:rsid w:val="00F5289B"/>
    <w:rsid w:val="00F63F3F"/>
    <w:rsid w:val="00F76900"/>
    <w:rsid w:val="00F81D23"/>
    <w:rsid w:val="00FB2460"/>
    <w:rsid w:val="00FB3DE8"/>
    <w:rsid w:val="00FB6F95"/>
    <w:rsid w:val="00FC1E9B"/>
    <w:rsid w:val="00FC6720"/>
    <w:rsid w:val="0CAD1670"/>
    <w:rsid w:val="1ED92DF8"/>
    <w:rsid w:val="1FE17E46"/>
    <w:rsid w:val="441653AD"/>
    <w:rsid w:val="5F8430C1"/>
    <w:rsid w:val="63148E5B"/>
    <w:rsid w:val="72992AE4"/>
    <w:rsid w:val="7893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2E8C8"/>
  <w15:docId w15:val="{E212E039-A09B-4FB1-8F5B-EE001338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59F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332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332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67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.rihrgim@prhg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6588-063C-4201-B1B4-59AA2527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template.dotx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revision>2</cp:revision>
  <cp:lastPrinted>2025-09-25T10:33:00Z</cp:lastPrinted>
  <dcterms:created xsi:type="dcterms:W3CDTF">2025-09-25T10:33:00Z</dcterms:created>
  <dcterms:modified xsi:type="dcterms:W3CDTF">2025-09-25T10:33:00Z</dcterms:modified>
</cp:coreProperties>
</file>